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F7570" w14:textId="2A376940" w:rsidR="00AC36F6" w:rsidRDefault="00AC36F6" w:rsidP="00AC36F6">
      <w:pPr>
        <w:pStyle w:val="Heading1"/>
        <w:rPr>
          <w:b w:val="0"/>
          <w:sz w:val="20"/>
        </w:rPr>
      </w:pPr>
      <w:r w:rsidRPr="00AC36F6">
        <w:rPr>
          <w:sz w:val="32"/>
        </w:rPr>
        <w:t>“</w:t>
      </w:r>
      <w:r w:rsidR="009C0D38">
        <w:rPr>
          <w:sz w:val="32"/>
        </w:rPr>
        <w:t>Hold-Everything</w:t>
      </w:r>
      <w:r w:rsidRPr="00AC36F6">
        <w:rPr>
          <w:sz w:val="32"/>
        </w:rPr>
        <w:t xml:space="preserve">” </w:t>
      </w:r>
      <w:r w:rsidR="009C0D38">
        <w:rPr>
          <w:sz w:val="32"/>
        </w:rPr>
        <w:t>is</w:t>
      </w:r>
      <w:r>
        <w:rPr>
          <w:sz w:val="32"/>
        </w:rPr>
        <w:t xml:space="preserve"> for</w:t>
      </w:r>
      <w:r w:rsidRPr="00AC36F6">
        <w:rPr>
          <w:sz w:val="32"/>
        </w:rPr>
        <w:t xml:space="preserve"> collecting ideas &amp; info</w:t>
      </w:r>
    </w:p>
    <w:p w14:paraId="78E7319F" w14:textId="5C0A01B1" w:rsidR="00130D40" w:rsidRPr="00AC36F6" w:rsidRDefault="00593EB7" w:rsidP="00777369">
      <w:pPr>
        <w:pStyle w:val="BodyText"/>
        <w:spacing w:before="120" w:line="240" w:lineRule="exact"/>
        <w:rPr>
          <w:sz w:val="20"/>
        </w:rPr>
      </w:pPr>
      <w:r>
        <w:rPr>
          <w:sz w:val="20"/>
        </w:rPr>
        <w:t xml:space="preserve">As your </w:t>
      </w:r>
      <w:r w:rsidR="00655280">
        <w:rPr>
          <w:sz w:val="20"/>
        </w:rPr>
        <w:t>project or show</w:t>
      </w:r>
      <w:r>
        <w:rPr>
          <w:sz w:val="20"/>
        </w:rPr>
        <w:t xml:space="preserve"> slowly starts becoming a</w:t>
      </w:r>
      <w:r w:rsidR="00045D85" w:rsidRPr="00AC36F6">
        <w:rPr>
          <w:sz w:val="20"/>
        </w:rPr>
        <w:t xml:space="preserve"> reality you’ll be flooded with ideas when you least expect it. </w:t>
      </w:r>
      <w:r w:rsidR="00AC36F6">
        <w:rPr>
          <w:sz w:val="20"/>
        </w:rPr>
        <w:t>The “</w:t>
      </w:r>
      <w:r w:rsidR="009C0D38">
        <w:rPr>
          <w:sz w:val="20"/>
        </w:rPr>
        <w:t>Hold-Everything</w:t>
      </w:r>
      <w:r w:rsidR="00AC36F6">
        <w:rPr>
          <w:sz w:val="20"/>
        </w:rPr>
        <w:t>”</w:t>
      </w:r>
      <w:r w:rsidR="00684FB1">
        <w:rPr>
          <w:sz w:val="20"/>
        </w:rPr>
        <w:t xml:space="preserve"> is a simple</w:t>
      </w:r>
      <w:r w:rsidR="00AC36F6">
        <w:rPr>
          <w:sz w:val="20"/>
        </w:rPr>
        <w:t xml:space="preserve"> system to capture at least some of them.</w:t>
      </w:r>
      <w:r w:rsidR="00045D85" w:rsidRPr="00AC36F6">
        <w:rPr>
          <w:sz w:val="20"/>
        </w:rPr>
        <w:t xml:space="preserve"> </w:t>
      </w:r>
    </w:p>
    <w:p w14:paraId="791E295F" w14:textId="33E2F006" w:rsidR="00AC36F6" w:rsidRDefault="00045D85" w:rsidP="00C6453C">
      <w:pPr>
        <w:pStyle w:val="BodyText"/>
        <w:spacing w:before="240" w:line="240" w:lineRule="exact"/>
        <w:rPr>
          <w:sz w:val="20"/>
        </w:rPr>
      </w:pPr>
      <w:r w:rsidRPr="00777369">
        <w:rPr>
          <w:b/>
          <w:sz w:val="20"/>
        </w:rPr>
        <w:t xml:space="preserve">Use these sheets to simply </w:t>
      </w:r>
      <w:r w:rsidRPr="00AC36F6">
        <w:rPr>
          <w:b/>
          <w:i/>
          <w:sz w:val="20"/>
        </w:rPr>
        <w:t>dump</w:t>
      </w:r>
      <w:r w:rsidRPr="00777369">
        <w:rPr>
          <w:b/>
          <w:sz w:val="20"/>
        </w:rPr>
        <w:t xml:space="preserve"> information</w:t>
      </w:r>
      <w:r w:rsidRPr="00777369">
        <w:rPr>
          <w:sz w:val="20"/>
        </w:rPr>
        <w:t xml:space="preserve"> </w:t>
      </w:r>
      <w:r w:rsidRPr="00AC36F6">
        <w:rPr>
          <w:i/>
          <w:sz w:val="20"/>
        </w:rPr>
        <w:t>if</w:t>
      </w:r>
      <w:r w:rsidRPr="00777369">
        <w:rPr>
          <w:sz w:val="20"/>
        </w:rPr>
        <w:t xml:space="preserve"> it comes to you.  </w:t>
      </w:r>
      <w:r w:rsidR="00655280">
        <w:rPr>
          <w:sz w:val="20"/>
        </w:rPr>
        <w:t>I recommend spending about an hour just ‘dumping’ all your ideas onto MSWord Document, then printing it out and putting it into a binder with extra, blank sheets available. In a perfect world, I’d try to digitally update the “Hold-Everything” once a week, adding everything you jotted down by hand to the MSWord document until you have systems in place that make it easy to dump thoughts directly into their Usable locations (for example, getting new contact names into MailChimp with appropriate tags).</w:t>
      </w:r>
    </w:p>
    <w:p w14:paraId="09E9503F" w14:textId="73C64511" w:rsidR="00655280" w:rsidRDefault="00655280" w:rsidP="00C6453C">
      <w:pPr>
        <w:pStyle w:val="BodyText"/>
        <w:spacing w:before="240" w:line="240" w:lineRule="exact"/>
        <w:rPr>
          <w:sz w:val="20"/>
        </w:rPr>
      </w:pPr>
      <w:r>
        <w:rPr>
          <w:sz w:val="20"/>
        </w:rPr>
        <w:t>In reality, you may never have a smooth system for getting thoughts into their Useful location immediately, so the Hold-Everything is always a great thing to have.</w:t>
      </w:r>
    </w:p>
    <w:p w14:paraId="713ECE5D" w14:textId="3152FFD1" w:rsidR="00AC36F6" w:rsidRDefault="00045D85" w:rsidP="00205424">
      <w:pPr>
        <w:pStyle w:val="ListBullet"/>
        <w:spacing w:before="40"/>
      </w:pPr>
      <w:r w:rsidRPr="00C6453C">
        <w:rPr>
          <w:b/>
        </w:rPr>
        <w:t xml:space="preserve">Don’t worry about </w:t>
      </w:r>
      <w:r w:rsidR="00AC36F6" w:rsidRPr="00C6453C">
        <w:rPr>
          <w:b/>
        </w:rPr>
        <w:t>“</w:t>
      </w:r>
      <w:r w:rsidR="00130D40" w:rsidRPr="00C6453C">
        <w:rPr>
          <w:b/>
        </w:rPr>
        <w:t>filling it in</w:t>
      </w:r>
      <w:r w:rsidR="00AC36F6" w:rsidRPr="00C6453C">
        <w:rPr>
          <w:b/>
        </w:rPr>
        <w:t>”</w:t>
      </w:r>
      <w:r w:rsidR="00130D40" w:rsidRPr="00777369">
        <w:t xml:space="preserve"> or getting </w:t>
      </w:r>
      <w:r w:rsidR="00AC36F6">
        <w:rPr>
          <w:i/>
        </w:rPr>
        <w:t>all</w:t>
      </w:r>
      <w:r w:rsidR="00AC36F6">
        <w:t xml:space="preserve"> your ideas</w:t>
      </w:r>
      <w:r w:rsidRPr="00777369">
        <w:t xml:space="preserve"> </w:t>
      </w:r>
    </w:p>
    <w:p w14:paraId="4EE4F1E3" w14:textId="3D5E2BD5" w:rsidR="00045D85" w:rsidRDefault="00AC36F6" w:rsidP="00205424">
      <w:pPr>
        <w:pStyle w:val="ListBullet"/>
        <w:spacing w:before="40"/>
      </w:pPr>
      <w:r w:rsidRPr="00C6453C">
        <w:rPr>
          <w:b/>
        </w:rPr>
        <w:t>Just</w:t>
      </w:r>
      <w:r w:rsidR="00045D85" w:rsidRPr="00C6453C">
        <w:rPr>
          <w:b/>
        </w:rPr>
        <w:t xml:space="preserve"> catch</w:t>
      </w:r>
      <w:r w:rsidR="00045D85" w:rsidRPr="00777369">
        <w:t xml:space="preserve"> thoughts</w:t>
      </w:r>
      <w:r>
        <w:t>/ideas</w:t>
      </w:r>
      <w:r w:rsidR="00936902">
        <w:t>/dreams/images</w:t>
      </w:r>
      <w:r w:rsidR="00045D85" w:rsidRPr="00777369">
        <w:t xml:space="preserve"> </w:t>
      </w:r>
      <w:r w:rsidR="00045D85" w:rsidRPr="00777369">
        <w:rPr>
          <w:i/>
        </w:rPr>
        <w:t>if you have them</w:t>
      </w:r>
      <w:r w:rsidR="00045D85" w:rsidRPr="00777369">
        <w:t xml:space="preserve">. </w:t>
      </w:r>
    </w:p>
    <w:p w14:paraId="60C46963" w14:textId="343349B2" w:rsidR="00936902" w:rsidRDefault="00936902" w:rsidP="00205424">
      <w:pPr>
        <w:pStyle w:val="ListBullet"/>
        <w:spacing w:before="40"/>
      </w:pPr>
      <w:r w:rsidRPr="00C6453C">
        <w:rPr>
          <w:b/>
        </w:rPr>
        <w:t>Don’t worry</w:t>
      </w:r>
      <w:r>
        <w:t xml:space="preserve"> if they’re realistic</w:t>
      </w:r>
    </w:p>
    <w:p w14:paraId="126C36EC" w14:textId="5BBD123C" w:rsidR="001C42B3" w:rsidRDefault="00BB10C6" w:rsidP="00205424">
      <w:pPr>
        <w:pStyle w:val="ListBullet"/>
        <w:spacing w:before="40"/>
      </w:pPr>
      <w:r w:rsidRPr="00C6453C">
        <w:rPr>
          <w:b/>
        </w:rPr>
        <w:t xml:space="preserve">The goal is to have ONLY 1-or-2 </w:t>
      </w:r>
      <w:r w:rsidR="00684FB1" w:rsidRPr="00C6453C">
        <w:rPr>
          <w:b/>
        </w:rPr>
        <w:t>place</w:t>
      </w:r>
      <w:r w:rsidRPr="00C6453C">
        <w:rPr>
          <w:b/>
        </w:rPr>
        <w:t>s</w:t>
      </w:r>
      <w:r w:rsidR="0016002B" w:rsidRPr="00C6453C">
        <w:rPr>
          <w:b/>
        </w:rPr>
        <w:t xml:space="preserve"> to look</w:t>
      </w:r>
      <w:r w:rsidR="0016002B">
        <w:t xml:space="preserve"> when searching for</w:t>
      </w:r>
      <w:r w:rsidR="00684FB1">
        <w:t xml:space="preserve"> ideas you had or </w:t>
      </w:r>
      <w:r w:rsidR="0016002B">
        <w:t>inspiration you need</w:t>
      </w:r>
    </w:p>
    <w:p w14:paraId="7821AA43" w14:textId="3183A1EA" w:rsidR="00FA66D0" w:rsidRDefault="00FA66D0" w:rsidP="00205424">
      <w:pPr>
        <w:pStyle w:val="ListBullet"/>
        <w:spacing w:before="40"/>
      </w:pPr>
      <w:r w:rsidRPr="00C6453C">
        <w:rPr>
          <w:b/>
        </w:rPr>
        <w:t>You can modify or adapt this document</w:t>
      </w:r>
      <w:r>
        <w:t xml:space="preserve"> as needed to make it work for YOU</w:t>
      </w:r>
    </w:p>
    <w:p w14:paraId="30EA50A4" w14:textId="77777777" w:rsidR="001F09E1" w:rsidRDefault="001F09E1" w:rsidP="001F09E1">
      <w:pPr>
        <w:pStyle w:val="ListBullet"/>
        <w:numPr>
          <w:ilvl w:val="0"/>
          <w:numId w:val="0"/>
        </w:numPr>
        <w:spacing w:before="240"/>
        <w:ind w:left="720" w:hanging="360"/>
      </w:pPr>
    </w:p>
    <w:p w14:paraId="2824643E" w14:textId="36C0D480" w:rsidR="001F09E1" w:rsidRDefault="001F09E1" w:rsidP="001F09E1">
      <w:pPr>
        <w:pStyle w:val="BodyText"/>
      </w:pPr>
      <w:r>
        <w:t>On the following pages you’ll see:</w:t>
      </w:r>
    </w:p>
    <w:p w14:paraId="4C5A1412" w14:textId="671C3D37" w:rsidR="001F09E1" w:rsidRDefault="001F09E1" w:rsidP="001F09E1">
      <w:pPr>
        <w:pStyle w:val="Heading2"/>
      </w:pPr>
      <w:r>
        <w:t xml:space="preserve">1. </w:t>
      </w:r>
      <w:r w:rsidR="00655280">
        <w:t>Holding (or “Dumping”</w:t>
      </w:r>
      <w:r>
        <w:t xml:space="preserve"> Locations</w:t>
      </w:r>
      <w:r w:rsidR="00655280">
        <w:t>)</w:t>
      </w:r>
    </w:p>
    <w:p w14:paraId="1EA503CD" w14:textId="3CE09C16" w:rsidR="001F09E1" w:rsidRDefault="001F09E1" w:rsidP="001F09E1">
      <w:pPr>
        <w:pStyle w:val="ListBullet"/>
        <w:numPr>
          <w:ilvl w:val="0"/>
          <w:numId w:val="0"/>
        </w:numPr>
        <w:spacing w:before="240"/>
        <w:ind w:left="720" w:hanging="360"/>
      </w:pPr>
      <w:r>
        <w:t>Where to dump ideas, examples &amp; content</w:t>
      </w:r>
      <w:r w:rsidR="00205424">
        <w:t xml:space="preserve"> so you can find them again</w:t>
      </w:r>
      <w:r w:rsidR="00C40F3E">
        <w:t>.</w:t>
      </w:r>
    </w:p>
    <w:p w14:paraId="058CAB8D" w14:textId="5A2F3D7A" w:rsidR="00205424" w:rsidRDefault="00205424" w:rsidP="00205424">
      <w:pPr>
        <w:pStyle w:val="Heading2"/>
      </w:pPr>
      <w:r>
        <w:t>2. Categories of Things to Collect</w:t>
      </w:r>
      <w:r w:rsidR="000725D3">
        <w:t xml:space="preserve"> &amp; Dump</w:t>
      </w:r>
    </w:p>
    <w:p w14:paraId="0FD0DBA6" w14:textId="77777777" w:rsidR="00C40F3E" w:rsidRDefault="00C40F3E" w:rsidP="00C40F3E">
      <w:pPr>
        <w:pStyle w:val="BodyText"/>
      </w:pPr>
    </w:p>
    <w:p w14:paraId="10A6BDCB" w14:textId="77777777" w:rsidR="00C40F3E" w:rsidRDefault="00C40F3E" w:rsidP="00C40F3E">
      <w:pPr>
        <w:pStyle w:val="BodyText"/>
      </w:pPr>
    </w:p>
    <w:p w14:paraId="67CBC752" w14:textId="77777777" w:rsidR="00C40F3E" w:rsidRDefault="00C40F3E" w:rsidP="00C40F3E">
      <w:pPr>
        <w:pStyle w:val="BodyText"/>
      </w:pPr>
    </w:p>
    <w:tbl>
      <w:tblPr>
        <w:tblStyle w:val="TableGrid"/>
        <w:tblW w:w="0" w:type="auto"/>
        <w:tblLook w:val="04A0" w:firstRow="1" w:lastRow="0" w:firstColumn="1" w:lastColumn="0" w:noHBand="0" w:noVBand="1"/>
      </w:tblPr>
      <w:tblGrid>
        <w:gridCol w:w="9576"/>
      </w:tblGrid>
      <w:tr w:rsidR="00C40F3E" w14:paraId="40C55B36" w14:textId="77777777" w:rsidTr="00C40F3E">
        <w:tc>
          <w:tcPr>
            <w:tcW w:w="9576" w:type="dxa"/>
          </w:tcPr>
          <w:p w14:paraId="5288A190" w14:textId="77777777" w:rsidR="00C40F3E" w:rsidRDefault="00C40F3E" w:rsidP="00C40F3E">
            <w:pPr>
              <w:pStyle w:val="Heading1"/>
              <w:jc w:val="center"/>
            </w:pPr>
            <w:r>
              <w:t>If, at any time, you feel overwhelmed ...</w:t>
            </w:r>
          </w:p>
          <w:p w14:paraId="5FAE677F" w14:textId="5DC44313" w:rsidR="00C40F3E" w:rsidRDefault="00C40F3E" w:rsidP="00C40F3E">
            <w:pPr>
              <w:pStyle w:val="Heading1"/>
              <w:jc w:val="center"/>
            </w:pPr>
            <w:r>
              <w:t>Just step back to the simplest form of what you’re doing that you can</w:t>
            </w:r>
          </w:p>
        </w:tc>
      </w:tr>
    </w:tbl>
    <w:p w14:paraId="0F6E85A6" w14:textId="77777777" w:rsidR="00205424" w:rsidRPr="00205424" w:rsidRDefault="00205424" w:rsidP="00205424">
      <w:pPr>
        <w:pStyle w:val="BodyText"/>
      </w:pPr>
    </w:p>
    <w:p w14:paraId="4BC262F4" w14:textId="41655ECB" w:rsidR="00C6453C" w:rsidRDefault="00C6453C">
      <w:pPr>
        <w:rPr>
          <w:rFonts w:ascii="Verdana" w:hAnsi="Verdana"/>
          <w:b/>
          <w:color w:val="auto"/>
          <w:kern w:val="32"/>
          <w:sz w:val="34"/>
        </w:rPr>
      </w:pPr>
    </w:p>
    <w:p w14:paraId="13D7887C" w14:textId="5745CD8B" w:rsidR="007D4C6F" w:rsidRDefault="00593EB7" w:rsidP="00593EB7">
      <w:pPr>
        <w:pStyle w:val="Heading1"/>
      </w:pPr>
      <w:r>
        <w:lastRenderedPageBreak/>
        <w:t xml:space="preserve">Dump </w:t>
      </w:r>
      <w:r w:rsidR="001F09E1">
        <w:t>Locations</w:t>
      </w:r>
      <w:r w:rsidR="0012698C">
        <w:t xml:space="preserve">   </w:t>
      </w:r>
    </w:p>
    <w:p w14:paraId="581EC332" w14:textId="7E9709D9" w:rsidR="00C6453C" w:rsidRPr="000725D3" w:rsidRDefault="007D4C6F" w:rsidP="000725D3">
      <w:pPr>
        <w:pStyle w:val="BodyText"/>
      </w:pPr>
      <w:r>
        <w:t xml:space="preserve">In reality, you won’t always </w:t>
      </w:r>
      <w:r w:rsidR="00FA7F2D">
        <w:t>have this page and pen beside you, and even if you do, you’ll want to store these pages somewhere safer</w:t>
      </w:r>
      <w:r w:rsidR="000725D3">
        <w:t xml:space="preserve"> than loose on your music-stand. </w:t>
      </w:r>
      <w:r w:rsidR="00FA7F2D" w:rsidRPr="00FA7F2D">
        <w:t>So, realistically y</w:t>
      </w:r>
      <w:r w:rsidRPr="00FA7F2D">
        <w:t xml:space="preserve">ou’ll want </w:t>
      </w:r>
      <w:r w:rsidR="000725D3">
        <w:t>several places, so you can</w:t>
      </w:r>
      <w:r w:rsidRPr="00FA7F2D">
        <w:t xml:space="preserve"> dump</w:t>
      </w:r>
      <w:r w:rsidR="00C6453C" w:rsidRPr="00FA7F2D">
        <w:t xml:space="preserve"> from </w:t>
      </w:r>
      <w:r w:rsidR="00C6453C" w:rsidRPr="00FA7F2D">
        <w:rPr>
          <w:i/>
        </w:rPr>
        <w:t>where you are:</w:t>
      </w:r>
    </w:p>
    <w:p w14:paraId="59CD08F7" w14:textId="0361C5FE" w:rsidR="00C6453C" w:rsidRDefault="00FA7F2D" w:rsidP="00C6453C">
      <w:pPr>
        <w:pStyle w:val="ListBullet2"/>
      </w:pPr>
      <w:r w:rsidRPr="00FA7F2D">
        <w:rPr>
          <w:b/>
        </w:rPr>
        <w:t>On</w:t>
      </w:r>
      <w:r w:rsidR="000725D3">
        <w:rPr>
          <w:b/>
        </w:rPr>
        <w:t>to</w:t>
      </w:r>
      <w:r w:rsidR="00C6453C" w:rsidRPr="00FA7F2D">
        <w:rPr>
          <w:b/>
        </w:rPr>
        <w:t xml:space="preserve"> paper</w:t>
      </w:r>
      <w:r w:rsidR="00C6453C">
        <w:t xml:space="preserve"> (into a notebook</w:t>
      </w:r>
      <w:r>
        <w:t xml:space="preserve"> which might contain these pages &amp; others</w:t>
      </w:r>
      <w:r w:rsidR="00C6453C">
        <w:t>)</w:t>
      </w:r>
    </w:p>
    <w:p w14:paraId="3A4B3519" w14:textId="6C2ED1D8" w:rsidR="00FA7F2D" w:rsidRDefault="00FA7F2D" w:rsidP="000725D3">
      <w:pPr>
        <w:pStyle w:val="ListBullet2"/>
        <w:ind w:right="-450"/>
      </w:pPr>
      <w:r w:rsidRPr="00FA7F2D">
        <w:rPr>
          <w:b/>
        </w:rPr>
        <w:t>Onto your computer</w:t>
      </w:r>
      <w:r>
        <w:t xml:space="preserve"> (into a set of files and folders, and/or into “Evernote”)</w:t>
      </w:r>
    </w:p>
    <w:p w14:paraId="3D7DF1DD" w14:textId="77777777" w:rsidR="00C6453C" w:rsidRDefault="00C6453C" w:rsidP="00C6453C">
      <w:pPr>
        <w:pStyle w:val="ListBullet2"/>
      </w:pPr>
      <w:r w:rsidRPr="00FA7F2D">
        <w:rPr>
          <w:b/>
        </w:rPr>
        <w:t>Online</w:t>
      </w:r>
      <w:r>
        <w:t xml:space="preserve"> (into Pinterest, Bookmarks or both)</w:t>
      </w:r>
    </w:p>
    <w:p w14:paraId="39838EE7" w14:textId="77777777" w:rsidR="00593EB7" w:rsidRDefault="00593EB7" w:rsidP="007D4C6F">
      <w:pPr>
        <w:pStyle w:val="ListBullet"/>
        <w:numPr>
          <w:ilvl w:val="0"/>
          <w:numId w:val="0"/>
        </w:numPr>
        <w:ind w:left="720" w:hanging="360"/>
      </w:pPr>
    </w:p>
    <w:p w14:paraId="1B53CE9C" w14:textId="7929F1B6" w:rsidR="001F09E1" w:rsidRDefault="001F09E1" w:rsidP="001F09E1">
      <w:pPr>
        <w:pStyle w:val="Heading2"/>
      </w:pPr>
      <w:r>
        <w:t>Some of my personal Dumping Grounds:</w:t>
      </w:r>
    </w:p>
    <w:p w14:paraId="4B951ACA" w14:textId="0F840391" w:rsidR="004A680C" w:rsidRDefault="00593EB7" w:rsidP="004A680C">
      <w:pPr>
        <w:pStyle w:val="ListBullet"/>
      </w:pPr>
      <w:r w:rsidRPr="00777369">
        <w:rPr>
          <w:b/>
        </w:rPr>
        <w:t>An Image folder</w:t>
      </w:r>
      <w:r w:rsidRPr="00777369">
        <w:t xml:space="preserve"> on my computer</w:t>
      </w:r>
      <w:r w:rsidR="000C4DF8">
        <w:t>: one folder where I put all photos I might want to use</w:t>
      </w:r>
      <w:r w:rsidRPr="00777369">
        <w:t xml:space="preserve"> </w:t>
      </w:r>
    </w:p>
    <w:p w14:paraId="7BBE4305" w14:textId="12161766" w:rsidR="004A680C" w:rsidRDefault="004A680C" w:rsidP="004A680C">
      <w:pPr>
        <w:pStyle w:val="ListBullet"/>
      </w:pPr>
      <w:r>
        <w:rPr>
          <w:b/>
        </w:rPr>
        <w:t>A Project folder</w:t>
      </w:r>
      <w:r>
        <w:t xml:space="preserve"> for each show, including subfolders for different kinds of content (documents, images, video, audio)</w:t>
      </w:r>
    </w:p>
    <w:p w14:paraId="718AC103" w14:textId="342FBC40" w:rsidR="00593EB7" w:rsidRDefault="00593EB7" w:rsidP="004A680C">
      <w:pPr>
        <w:pStyle w:val="ListBullet"/>
      </w:pPr>
      <w:r w:rsidRPr="00777369">
        <w:rPr>
          <w:b/>
        </w:rPr>
        <w:t>“Bookmark</w:t>
      </w:r>
      <w:r w:rsidR="000C4DF8">
        <w:rPr>
          <w:b/>
        </w:rPr>
        <w:t>s</w:t>
      </w:r>
      <w:r w:rsidRPr="00777369">
        <w:rPr>
          <w:b/>
        </w:rPr>
        <w:t>” in my browser</w:t>
      </w:r>
      <w:r w:rsidR="000C4DF8">
        <w:rPr>
          <w:b/>
        </w:rPr>
        <w:t xml:space="preserve"> </w:t>
      </w:r>
      <w:r w:rsidR="00622843">
        <w:t>to</w:t>
      </w:r>
      <w:r w:rsidRPr="00777369">
        <w:t xml:space="preserve"> bookmark pages with ideas </w:t>
      </w:r>
      <w:r w:rsidR="004A680C">
        <w:t xml:space="preserve">or examples </w:t>
      </w:r>
      <w:r w:rsidRPr="00777369">
        <w:t>I want to remember</w:t>
      </w:r>
      <w:r w:rsidR="001F09E1">
        <w:t xml:space="preserve"> </w:t>
      </w:r>
      <w:r w:rsidR="004A680C">
        <w:t xml:space="preserve"> </w:t>
      </w:r>
    </w:p>
    <w:p w14:paraId="7D097AA2" w14:textId="2EC4BD79" w:rsidR="004A680C" w:rsidRDefault="00622843" w:rsidP="004A680C">
      <w:pPr>
        <w:pStyle w:val="ListBullet"/>
      </w:pPr>
      <w:r>
        <w:rPr>
          <w:b/>
          <w:noProof/>
        </w:rPr>
        <mc:AlternateContent>
          <mc:Choice Requires="wpg">
            <w:drawing>
              <wp:anchor distT="0" distB="0" distL="114300" distR="114300" simplePos="0" relativeHeight="251669504" behindDoc="0" locked="0" layoutInCell="1" allowOverlap="1" wp14:anchorId="27928981" wp14:editId="39B97655">
                <wp:simplePos x="0" y="0"/>
                <wp:positionH relativeFrom="column">
                  <wp:posOffset>-177165</wp:posOffset>
                </wp:positionH>
                <wp:positionV relativeFrom="paragraph">
                  <wp:posOffset>1070610</wp:posOffset>
                </wp:positionV>
                <wp:extent cx="6629400" cy="2644140"/>
                <wp:effectExtent l="101600" t="25400" r="25400" b="175260"/>
                <wp:wrapThrough wrapText="bothSides">
                  <wp:wrapPolygon edited="0">
                    <wp:start x="2069" y="-207"/>
                    <wp:lineTo x="-331" y="0"/>
                    <wp:lineTo x="-331" y="19919"/>
                    <wp:lineTo x="-166" y="22824"/>
                    <wp:lineTo x="19862" y="22824"/>
                    <wp:lineTo x="19945" y="9960"/>
                    <wp:lineTo x="20524" y="9960"/>
                    <wp:lineTo x="21600" y="7885"/>
                    <wp:lineTo x="21600" y="415"/>
                    <wp:lineTo x="19366" y="0"/>
                    <wp:lineTo x="6538" y="-207"/>
                    <wp:lineTo x="2069" y="-207"/>
                  </wp:wrapPolygon>
                </wp:wrapThrough>
                <wp:docPr id="10" name="Group 10"/>
                <wp:cNvGraphicFramePr/>
                <a:graphic xmlns:a="http://schemas.openxmlformats.org/drawingml/2006/main">
                  <a:graphicData uri="http://schemas.microsoft.com/office/word/2010/wordprocessingGroup">
                    <wpg:wgp>
                      <wpg:cNvGrpSpPr/>
                      <wpg:grpSpPr>
                        <a:xfrm>
                          <a:off x="0" y="0"/>
                          <a:ext cx="6629400" cy="2644140"/>
                          <a:chOff x="0" y="0"/>
                          <a:chExt cx="6629400" cy="2644140"/>
                        </a:xfrm>
                      </wpg:grpSpPr>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2865" y="114300"/>
                            <a:ext cx="5943600" cy="252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 name="Rectangle 4"/>
                        <wps:cNvSpPr/>
                        <wps:spPr>
                          <a:xfrm>
                            <a:off x="0" y="114300"/>
                            <a:ext cx="1371600" cy="25146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771900" y="63500"/>
                            <a:ext cx="914400" cy="2286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314700" y="1092200"/>
                            <a:ext cx="914400" cy="2286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029200" y="1092200"/>
                            <a:ext cx="914400" cy="2286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685800" y="0"/>
                            <a:ext cx="1257300" cy="457200"/>
                          </a:xfrm>
                          <a:prstGeom prst="rect">
                            <a:avLst/>
                          </a:prstGeom>
                          <a:solidFill>
                            <a:srgbClr val="FFFFFF"/>
                          </a:solidFill>
                          <a:ln>
                            <a:solidFill>
                              <a:srgbClr val="A6A6A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6E2E2" w14:textId="559EC08E" w:rsidR="00FC6FCA" w:rsidRPr="00A11A5E" w:rsidRDefault="00FC6FCA">
                              <w:pPr>
                                <w:rPr>
                                  <w:sz w:val="18"/>
                                </w:rPr>
                              </w:pPr>
                              <w:r>
                                <w:rPr>
                                  <w:sz w:val="18"/>
                                </w:rPr>
                                <w:t>My bookmark folders on my browser (Firefox)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572000" y="228600"/>
                            <a:ext cx="2057400" cy="800100"/>
                          </a:xfrm>
                          <a:prstGeom prst="rect">
                            <a:avLst/>
                          </a:prstGeom>
                          <a:solidFill>
                            <a:schemeClr val="bg1"/>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B9308" w14:textId="77777777" w:rsidR="00FC6FCA" w:rsidRPr="00FA7F2D" w:rsidRDefault="00FC6FCA" w:rsidP="00A11A5E">
                              <w:pPr>
                                <w:pStyle w:val="BodyText"/>
                                <w:spacing w:line="220" w:lineRule="exact"/>
                                <w:rPr>
                                  <w:sz w:val="20"/>
                                </w:rPr>
                              </w:pPr>
                              <w:r>
                                <w:rPr>
                                  <w:sz w:val="20"/>
                                </w:rPr>
                                <w:t>My friend Sandy’s “Pinterest” boards where she keeps images &amp; links to web pages organized by categories that are useful to her</w:t>
                              </w:r>
                            </w:p>
                            <w:p w14:paraId="5376E826" w14:textId="4628A981" w:rsidR="00FC6FCA" w:rsidRPr="00A11A5E" w:rsidRDefault="00FC6FCA">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26" style="position:absolute;left:0;text-align:left;margin-left:-13.9pt;margin-top:84.3pt;width:522pt;height:208.2pt;z-index:251669504" coordsize="6629400,2644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865;top:114300;width:5943600;height:2529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f&#10;vpzFAAAA2gAAAA8AAABkcnMvZG93bnJldi54bWxEj09rwkAUxO8Fv8PyCr0U3dhQtamriCAVevIf&#10;trfX7DMJZt+G7Bqjn74rCB6HmfkNM562phQN1a6wrKDfi0AQp1YXnCnYbhbdEQjnkTWWlknBhRxM&#10;J52nMSbannlFzdpnIkDYJagg975KpHRpTgZdz1bEwTvY2qAPss6krvEc4KaUb1E0kAYLDgs5VjTP&#10;KT2uT0bB9+vX37D54e0u3r9fD+mGP37nsVIvz+3sE4Sn1j/C9/ZSK4jhdiXcADn5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H76cxQAAANoAAAAPAAAAAAAAAAAAAAAAAJwC&#10;AABkcnMvZG93bnJldi54bWxQSwUGAAAAAAQABAD3AAAAjgMAAAAA&#10;" filled="t" fillcolor="#ededed" stroked="t" strokecolor="white" strokeweight="7pt">
                  <v:stroke endcap="square"/>
                  <v:imagedata r:id="rId9" o:title=""/>
                  <v:shadow on="t" opacity="26214f" mv:blur="55000f" origin="-.5,-.5" offset="0,.5mm"/>
                  <v:path arrowok="t"/>
                </v:shape>
                <v:rect id="Rectangle 4" o:spid="_x0000_s1028" style="position:absolute;top:114300;width:1371600;height:2514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09cmvwAA&#10;ANoAAAAPAAAAZHJzL2Rvd25yZXYueG1sRI9Bi8IwFITvgv8hPMGbpoosWo0iguyCJ7UI3p7Nsy02&#10;L6WJGv+9WRA8DvPNDLNYBVOLB7WusqxgNExAEOdWV1woyI7bwRSE88gaa8uk4EUOVstuZ4Gptk/e&#10;0+PgCxFL2KWooPS+SaV0eUkG3dA2xNG72tagj7ItpG7xGctNLcdJ8iMNVhwXSmxoU1J+O9yNgsv6&#10;5JLz7hwx22TTcPy9zwIr1e+F9RyEp+C/8Cf9pxVM4P9KvAFy+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zT1ya/AAAA2gAAAA8AAAAAAAAAAAAAAAAAlwIAAGRycy9kb3ducmV2&#10;LnhtbFBLBQYAAAAABAAEAPUAAACDAwAAAAA=&#10;" filled="f" strokecolor="red" strokeweight="2.25pt">
                  <v:shadow on="t" opacity="22937f" mv:blur="40000f" origin=",.5" offset="0,23000emu"/>
                </v:rect>
                <v:rect id="Rectangle 5" o:spid="_x0000_s1029" style="position:absolute;left:3771900;top:635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3K9vwAA&#10;ANoAAAAPAAAAZHJzL2Rvd25yZXYueG1sRI9Bi8IwFITvgv8hPMGbpgouWo0iguyCJ7UI3p7Nsy02&#10;L6WJGv+9WRA8DvPNDLNYBVOLB7WusqxgNExAEOdWV1woyI7bwRSE88gaa8uk4EUOVstuZ4Gptk/e&#10;0+PgCxFL2KWooPS+SaV0eUkG3dA2xNG72tagj7ItpG7xGctNLcdJ8iMNVhwXSmxoU1J+O9yNgsv6&#10;5JLz7hwx22TTcPy9zwIr1e+F9RyEp+C/8Cf9pxVM4P9KvAFy+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Ofcr2/AAAA2gAAAA8AAAAAAAAAAAAAAAAAlwIAAGRycy9kb3ducmV2&#10;LnhtbFBLBQYAAAAABAAEAPUAAACDAwAAAAA=&#10;" filled="f" strokecolor="red" strokeweight="2.25pt">
                  <v:shadow on="t" opacity="22937f" mv:blur="40000f" origin=",.5" offset="0,23000emu"/>
                </v:rect>
                <v:rect id="Rectangle 6" o:spid="_x0000_s1030" style="position:absolute;left:3314700;top:1092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ezKvQAA&#10;ANoAAAAPAAAAZHJzL2Rvd25yZXYueG1sRI/NCsIwEITvgu8QVvCmqR5Eq1FEEAVP/iB4W5u1LTab&#10;0kSNb28EweMw38wws0UwlXhS40rLCgb9BARxZnXJuYLTcd0bg3AeWWNlmRS8ycFi3m7NMNX2xXt6&#10;HnwuYgm7FBUU3teplC4ryKDr25o4ejfbGPRRNrnUDb5iuankMElG0mDJcaHAmlYFZffDwyi4Ls8u&#10;uewuEbP1aRyOm8cksFLdTlhOQXgK/g//0lutYATfK/EGyPk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TezKvQAAANoAAAAPAAAAAAAAAAAAAAAAAJcCAABkcnMvZG93bnJldi54&#10;bWxQSwUGAAAAAAQABAD1AAAAgQMAAAAA&#10;" filled="f" strokecolor="red" strokeweight="2.25pt">
                  <v:shadow on="t" opacity="22937f" mv:blur="40000f" origin=",.5" offset="0,23000emu"/>
                </v:rect>
                <v:rect id="Rectangle 7" o:spid="_x0000_s1031" style="position:absolute;left:5029200;top:10922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UlRvwAA&#10;ANoAAAAPAAAAZHJzL2Rvd25yZXYueG1sRI9Bi8IwFITvgv8hPMGbpnpwtRpFBNkFT2oRvD2bZ1ts&#10;XkoTNf57syB4HOabGWaxCqYWD2pdZVnBaJiAIM6trrhQkB23gykI55E11pZJwYscrJbdzgJTbZ+8&#10;p8fBFyKWsEtRQel9k0rp8pIMuqFtiKN3ta1BH2VbSN3iM5abWo6TZCINVhwXSmxoU1J+O9yNgsv6&#10;5JLz7hwx22TTcPy9zwIr1e+F9RyEp+C/8Cf9pxX8wP+Ve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wBSVG/AAAA2gAAAA8AAAAAAAAAAAAAAAAAlwIAAGRycy9kb3ducmV2&#10;LnhtbFBLBQYAAAAABAAEAPUAAACDAwAAAAA=&#10;" filled="f" strokecolor="red" strokeweight="2.25pt">
                  <v:shadow on="t" opacity="22937f" mv:blur="40000f" origin=",.5" offset="0,23000emu"/>
                </v:rect>
                <v:shapetype id="_x0000_t202" coordsize="21600,21600" o:spt="202" path="m0,0l0,21600,21600,21600,21600,0xe">
                  <v:stroke joinstyle="miter"/>
                  <v:path gradientshapeok="t" o:connecttype="rect"/>
                </v:shapetype>
                <v:shape id="Text Box 8" o:spid="_x0000_s1032" type="#_x0000_t202" style="position:absolute;left:6858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QZuwAAA&#10;ANoAAAAPAAAAZHJzL2Rvd25yZXYueG1sRE/LisIwFN0P+A/hCrMZNK2LjlRjUQdhcJiFjw+4Nte2&#10;mNyUJlPr35uFMMvDeS+LwRrRU+cbxwrSaQKCuHS64UrB+bSbzEH4gKzROCYFD/JQrEZvS8y1u/OB&#10;+mOoRAxhn6OCOoQ2l9KXNVn0U9cSR+7qOoshwq6SusN7DLdGzpIkkxYbjg01trStqbwd/6yCjZfX&#10;S+8/f/c/5ddtnursozWZUu/jYb0AEWgI/+KX+1sriFvjlXgD5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dQZuwAAAANoAAAAPAAAAAAAAAAAAAAAAAJcCAABkcnMvZG93bnJl&#10;di54bWxQSwUGAAAAAAQABAD1AAAAhAMAAAAA&#10;" strokecolor="#a6a6a6">
                  <v:textbox>
                    <w:txbxContent>
                      <w:p w14:paraId="59A6E2E2" w14:textId="559EC08E" w:rsidR="00FC6FCA" w:rsidRPr="00A11A5E" w:rsidRDefault="00FC6FCA">
                        <w:pPr>
                          <w:rPr>
                            <w:sz w:val="18"/>
                          </w:rPr>
                        </w:pPr>
                        <w:r>
                          <w:rPr>
                            <w:sz w:val="18"/>
                          </w:rPr>
                          <w:t>My bookmark folders on my browser (Firefox)</w:t>
                        </w:r>
                      </w:p>
                    </w:txbxContent>
                  </v:textbox>
                </v:shape>
                <v:shape id="Text Box 9" o:spid="_x0000_s1033" type="#_x0000_t202" style="position:absolute;left:4572000;top:228600;width:2057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EjAwgAA&#10;ANoAAAAPAAAAZHJzL2Rvd25yZXYueG1sRI9BawIxFITvBf9DeIK3mtWDtKtRFkWoJ3Ft0eNj89wN&#10;bl6WJF3Xf98UCj0OM/MNs9oMthU9+WAcK5hNMxDEldOGawWf5/3rG4gQkTW2jknBkwJs1qOXFeba&#10;PfhEfRlrkSAcclTQxNjlUoaqIYth6jri5N2ctxiT9LXUHh8Jbls5z7KFtGg4LTTY0bah6l5+WwW9&#10;uRbF8Vb2u8t5f1h8nYznulRqMh6KJYhIQ/wP/7U/tIJ3+L2Sbo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ASMDCAAAA2gAAAA8AAAAAAAAAAAAAAAAAlwIAAGRycy9kb3du&#10;cmV2LnhtbFBLBQYAAAAABAAEAPUAAACGAwAAAAA=&#10;" fillcolor="white [3212]" strokecolor="#a5a5a5 [2092]">
                  <v:textbox>
                    <w:txbxContent>
                      <w:p w14:paraId="20FB9308" w14:textId="77777777" w:rsidR="00FC6FCA" w:rsidRPr="00FA7F2D" w:rsidRDefault="00FC6FCA" w:rsidP="00A11A5E">
                        <w:pPr>
                          <w:pStyle w:val="BodyText"/>
                          <w:spacing w:line="220" w:lineRule="exact"/>
                          <w:rPr>
                            <w:sz w:val="20"/>
                          </w:rPr>
                        </w:pPr>
                        <w:r>
                          <w:rPr>
                            <w:sz w:val="20"/>
                          </w:rPr>
                          <w:t>My friend Sandy’s “Pinterest” boards where she keeps images &amp; links to web pages organized by categories that are useful to her</w:t>
                        </w:r>
                      </w:p>
                      <w:p w14:paraId="5376E826" w14:textId="4628A981" w:rsidR="00FC6FCA" w:rsidRPr="00A11A5E" w:rsidRDefault="00FC6FCA">
                        <w:pPr>
                          <w:rPr>
                            <w:sz w:val="18"/>
                          </w:rPr>
                        </w:pPr>
                      </w:p>
                    </w:txbxContent>
                  </v:textbox>
                </v:shape>
                <w10:wrap type="through"/>
              </v:group>
            </w:pict>
          </mc:Fallback>
        </mc:AlternateContent>
      </w:r>
      <w:r w:rsidR="004A680C" w:rsidRPr="001F09E1">
        <w:rPr>
          <w:b/>
        </w:rPr>
        <w:t>Pinterest:</w:t>
      </w:r>
      <w:r w:rsidR="004A680C">
        <w:rPr>
          <w:b/>
        </w:rPr>
        <w:t xml:space="preserve"> </w:t>
      </w:r>
      <w:r w:rsidR="004A680C">
        <w:t xml:space="preserve">I’ve just started using </w:t>
      </w:r>
      <w:r w:rsidR="004A680C" w:rsidRPr="00622843">
        <w:t>Pinterest Boards</w:t>
      </w:r>
      <w:r w:rsidR="004A680C">
        <w:rPr>
          <w:b/>
        </w:rPr>
        <w:t xml:space="preserve"> </w:t>
      </w:r>
      <w:r w:rsidR="004A680C">
        <w:t>to store</w:t>
      </w:r>
      <w:r>
        <w:t>/organize</w:t>
      </w:r>
      <w:r w:rsidR="004A680C">
        <w:t xml:space="preserve"> images &amp; links to web pages that are relevant or that I want to access.  The advantages are that you can also add comments (to help you remember why you liked this page), and I think you can choose </w:t>
      </w:r>
      <w:r w:rsidR="004A680C">
        <w:rPr>
          <w:i/>
        </w:rPr>
        <w:t>specific images</w:t>
      </w:r>
      <w:r w:rsidR="004A680C">
        <w:t xml:space="preserve"> on that page (rather than choosing the whole page). </w:t>
      </w:r>
      <w:r>
        <w:br/>
      </w:r>
      <w:r>
        <w:br/>
      </w:r>
      <w:r w:rsidR="004A680C">
        <w:t>Another advantage is that you can easily share these ideas with other people working on the team (like someone helping you with costumes, lighting, posters, etc.) and you can upload pictures directly from your computer.</w:t>
      </w:r>
    </w:p>
    <w:p w14:paraId="0EC8F795" w14:textId="4C0A2956" w:rsidR="00052E16" w:rsidRPr="00C40F3E" w:rsidRDefault="004A680C" w:rsidP="00C40F3E">
      <w:pPr>
        <w:pStyle w:val="ListBullet"/>
      </w:pPr>
      <w:r>
        <w:rPr>
          <w:b/>
        </w:rPr>
        <w:t>Evernote</w:t>
      </w:r>
      <w:r w:rsidRPr="001F09E1">
        <w:rPr>
          <w:b/>
        </w:rPr>
        <w:t>:</w:t>
      </w:r>
      <w:r>
        <w:rPr>
          <w:b/>
        </w:rPr>
        <w:t xml:space="preserve"> </w:t>
      </w:r>
      <w:r>
        <w:t>I’ve tried using Evernote, and haven’t been successful sticking with it, but one of my best buddies swears by it for doing everything from clipping images and text from websites to recording our Skype meetings.</w:t>
      </w:r>
      <w:r w:rsidR="00052E16" w:rsidRPr="00C40F3E">
        <w:rPr>
          <w:sz w:val="32"/>
        </w:rPr>
        <w:br w:type="page"/>
      </w:r>
    </w:p>
    <w:p w14:paraId="745D1ABE" w14:textId="375E6A20" w:rsidR="00210A85" w:rsidRDefault="00052E16" w:rsidP="00052E16">
      <w:pPr>
        <w:pStyle w:val="Heading1"/>
      </w:pPr>
      <w:r>
        <w:lastRenderedPageBreak/>
        <w:t xml:space="preserve">What </w:t>
      </w:r>
      <w:r w:rsidR="00012506">
        <w:t xml:space="preserve">TYPES of things </w:t>
      </w:r>
      <w:r w:rsidR="00E35DD8">
        <w:t>to Collect &amp; Dump</w:t>
      </w:r>
    </w:p>
    <w:p w14:paraId="4EBEB31E" w14:textId="697146BC" w:rsidR="00052E16" w:rsidRDefault="00593EB7" w:rsidP="00593EB7">
      <w:pPr>
        <w:pStyle w:val="Heading3"/>
        <w:tabs>
          <w:tab w:val="clear" w:pos="284"/>
          <w:tab w:val="left" w:pos="360"/>
        </w:tabs>
        <w:ind w:left="540"/>
      </w:pPr>
      <w:r>
        <w:t xml:space="preserve">1. </w:t>
      </w:r>
      <w:r w:rsidR="00052E16" w:rsidRPr="00B11E25">
        <w:t>Ideas</w:t>
      </w:r>
      <w:r w:rsidR="00B11E25">
        <w:t xml:space="preserve">: </w:t>
      </w:r>
    </w:p>
    <w:p w14:paraId="43CE3F4F" w14:textId="77777777" w:rsidR="0038527D" w:rsidRDefault="007D4C6F" w:rsidP="00593EB7">
      <w:pPr>
        <w:pStyle w:val="BodyText"/>
        <w:tabs>
          <w:tab w:val="clear" w:pos="284"/>
          <w:tab w:val="left" w:pos="360"/>
        </w:tabs>
        <w:ind w:left="540"/>
      </w:pPr>
      <w:r>
        <w:t>Ideas are things</w:t>
      </w:r>
      <w:r w:rsidR="00B11E25">
        <w:t xml:space="preserve"> you </w:t>
      </w:r>
      <w:r w:rsidR="00B11E25" w:rsidRPr="0012698C">
        <w:rPr>
          <w:i/>
        </w:rPr>
        <w:t>might</w:t>
      </w:r>
      <w:r w:rsidR="00B11E25">
        <w:t xml:space="preserve"> want to put in your show</w:t>
      </w:r>
      <w:r w:rsidR="004912AB">
        <w:t xml:space="preserve">. </w:t>
      </w:r>
    </w:p>
    <w:p w14:paraId="44757F36" w14:textId="5A5F9E54" w:rsidR="00B11E25" w:rsidRDefault="00E35DD8" w:rsidP="0038527D">
      <w:pPr>
        <w:pStyle w:val="BodyText"/>
        <w:tabs>
          <w:tab w:val="clear" w:pos="284"/>
          <w:tab w:val="left" w:pos="360"/>
        </w:tabs>
        <w:spacing w:before="120"/>
        <w:ind w:left="547"/>
      </w:pPr>
      <w:r>
        <w:rPr>
          <w:b/>
        </w:rPr>
        <w:t>For Example</w:t>
      </w:r>
      <w:r w:rsidR="004912AB" w:rsidRPr="00545DAC">
        <w:rPr>
          <w:i/>
        </w:rPr>
        <w:t>:</w:t>
      </w:r>
      <w:r w:rsidR="004912AB">
        <w:t xml:space="preserve"> </w:t>
      </w:r>
      <w:r w:rsidR="00A552D2">
        <w:t>S</w:t>
      </w:r>
      <w:r w:rsidR="00B11E25">
        <w:t xml:space="preserve">nippets of text you think of, sketches of costume ideas, lighting changes, </w:t>
      </w:r>
      <w:r w:rsidR="00A552D2">
        <w:t>people you want to contact about the show including media personalities</w:t>
      </w:r>
      <w:r w:rsidR="004912AB">
        <w:t xml:space="preserve"> </w:t>
      </w:r>
      <w:r w:rsidR="00B11E25">
        <w:t xml:space="preserve"> </w:t>
      </w:r>
    </w:p>
    <w:p w14:paraId="7B6E91AC" w14:textId="39B37808" w:rsidR="00052E16" w:rsidRDefault="00593EB7" w:rsidP="00593EB7">
      <w:pPr>
        <w:pStyle w:val="Heading3"/>
        <w:tabs>
          <w:tab w:val="clear" w:pos="284"/>
          <w:tab w:val="left" w:pos="360"/>
        </w:tabs>
        <w:spacing w:before="240"/>
        <w:ind w:left="540"/>
      </w:pPr>
      <w:r>
        <w:t xml:space="preserve">2. </w:t>
      </w:r>
      <w:r w:rsidR="00052E16" w:rsidRPr="00B11E25">
        <w:t>Examples</w:t>
      </w:r>
      <w:r w:rsidR="00052E16">
        <w:t xml:space="preserve">: </w:t>
      </w:r>
    </w:p>
    <w:p w14:paraId="72745EFB" w14:textId="77777777" w:rsidR="0038527D" w:rsidRDefault="007D4C6F" w:rsidP="00593EB7">
      <w:pPr>
        <w:pStyle w:val="BodyText"/>
        <w:tabs>
          <w:tab w:val="clear" w:pos="284"/>
          <w:tab w:val="left" w:pos="360"/>
        </w:tabs>
        <w:ind w:left="540"/>
      </w:pPr>
      <w:r>
        <w:t>“Examples” are ways</w:t>
      </w:r>
      <w:r w:rsidR="00B11E25">
        <w:t xml:space="preserve"> of doing things you see other people doing and that you like</w:t>
      </w:r>
      <w:r w:rsidR="0012698C">
        <w:t xml:space="preserve"> and might want to emulate.</w:t>
      </w:r>
    </w:p>
    <w:p w14:paraId="4F132C33" w14:textId="756CA988" w:rsidR="00B11E25" w:rsidRPr="00A552D2" w:rsidRDefault="00E35DD8" w:rsidP="0038527D">
      <w:pPr>
        <w:pStyle w:val="BodyText"/>
        <w:tabs>
          <w:tab w:val="clear" w:pos="284"/>
          <w:tab w:val="left" w:pos="360"/>
        </w:tabs>
        <w:spacing w:before="120"/>
        <w:ind w:left="547"/>
      </w:pPr>
      <w:r>
        <w:rPr>
          <w:b/>
        </w:rPr>
        <w:t>For Example</w:t>
      </w:r>
      <w:r w:rsidRPr="00545DAC">
        <w:rPr>
          <w:i/>
        </w:rPr>
        <w:t>:</w:t>
      </w:r>
      <w:r>
        <w:t xml:space="preserve"> </w:t>
      </w:r>
      <w:r w:rsidR="00A552D2">
        <w:t>Webpages you like, posters, press releases</w:t>
      </w:r>
      <w:r w:rsidR="0012698C">
        <w:t>, songs you like the sound or structure of</w:t>
      </w:r>
      <w:r w:rsidR="00A552D2">
        <w:t xml:space="preserve"> – anything you will have to </w:t>
      </w:r>
      <w:r w:rsidR="00A552D2">
        <w:rPr>
          <w:i/>
        </w:rPr>
        <w:t>create for your show</w:t>
      </w:r>
      <w:r w:rsidR="00A552D2">
        <w:t>, it’s great to have examples you’ve seen that you like</w:t>
      </w:r>
      <w:r w:rsidR="006D4ED7">
        <w:t xml:space="preserve"> (it’s like having an example of the color of paint you want for a room on a swatch sheet so you can show a paint company)</w:t>
      </w:r>
    </w:p>
    <w:p w14:paraId="36292EBD" w14:textId="298BE6FF" w:rsidR="00052E16" w:rsidRDefault="00593EB7" w:rsidP="00593EB7">
      <w:pPr>
        <w:pStyle w:val="Heading3"/>
        <w:tabs>
          <w:tab w:val="clear" w:pos="284"/>
          <w:tab w:val="left" w:pos="360"/>
        </w:tabs>
        <w:spacing w:before="240"/>
        <w:ind w:left="540"/>
      </w:pPr>
      <w:r>
        <w:t xml:space="preserve">3. Usable </w:t>
      </w:r>
      <w:r w:rsidR="00052E16" w:rsidRPr="00B11E25">
        <w:t>Content</w:t>
      </w:r>
      <w:r w:rsidR="00052E16">
        <w:t xml:space="preserve">: </w:t>
      </w:r>
    </w:p>
    <w:p w14:paraId="7DA4C896" w14:textId="77777777" w:rsidR="0038527D" w:rsidRDefault="007D4C6F" w:rsidP="00593EB7">
      <w:pPr>
        <w:pStyle w:val="BodyText"/>
        <w:tabs>
          <w:tab w:val="clear" w:pos="284"/>
          <w:tab w:val="left" w:pos="360"/>
        </w:tabs>
        <w:ind w:left="540"/>
      </w:pPr>
      <w:r>
        <w:t xml:space="preserve">Content is the text &amp; media you’ll </w:t>
      </w:r>
      <w:r w:rsidR="00593EB7">
        <w:t>actually USE</w:t>
      </w:r>
    </w:p>
    <w:p w14:paraId="0E1D9613" w14:textId="3825C141" w:rsidR="00B11E25" w:rsidRDefault="00E35DD8" w:rsidP="0038527D">
      <w:pPr>
        <w:pStyle w:val="BodyText"/>
        <w:tabs>
          <w:tab w:val="clear" w:pos="284"/>
          <w:tab w:val="left" w:pos="360"/>
        </w:tabs>
        <w:spacing w:before="120"/>
        <w:ind w:left="547"/>
      </w:pPr>
      <w:r>
        <w:rPr>
          <w:b/>
        </w:rPr>
        <w:t>For Example</w:t>
      </w:r>
      <w:r w:rsidRPr="00545DAC">
        <w:rPr>
          <w:i/>
        </w:rPr>
        <w:t>:</w:t>
      </w:r>
      <w:r>
        <w:t xml:space="preserve"> </w:t>
      </w:r>
      <w:r w:rsidR="00545DAC">
        <w:t>I</w:t>
      </w:r>
      <w:r w:rsidR="00B11E25">
        <w:t xml:space="preserve">mages of you </w:t>
      </w:r>
      <w:r w:rsidR="00545DAC">
        <w:t>that you</w:t>
      </w:r>
      <w:r w:rsidR="00B11E25">
        <w:t xml:space="preserve"> like and might want to put on a poster, an exciting description of your show</w:t>
      </w:r>
      <w:r w:rsidR="0013337F">
        <w:t xml:space="preserve"> you’ve written, actual songs you want to play</w:t>
      </w:r>
    </w:p>
    <w:p w14:paraId="26218063" w14:textId="55C20A87" w:rsidR="007D4C6F" w:rsidRDefault="007D4C6F" w:rsidP="009C2E11">
      <w:pPr>
        <w:pStyle w:val="Heading1"/>
      </w:pPr>
      <w:r>
        <w:t xml:space="preserve">“Ideas” </w:t>
      </w:r>
      <w:r w:rsidR="009C2E11">
        <w:t>versus</w:t>
      </w:r>
      <w:r>
        <w:t xml:space="preserve"> “</w:t>
      </w:r>
      <w:r w:rsidR="00012506">
        <w:t>Usable</w:t>
      </w:r>
      <w:r w:rsidR="00593EB7">
        <w:t xml:space="preserve"> </w:t>
      </w:r>
      <w:r>
        <w:t>Content”</w:t>
      </w:r>
    </w:p>
    <w:p w14:paraId="0B8F4AD6" w14:textId="18910C97" w:rsidR="00012506" w:rsidRDefault="00593EB7" w:rsidP="00012506">
      <w:pPr>
        <w:pStyle w:val="BodyText"/>
        <w:spacing w:before="240"/>
      </w:pPr>
      <w:r>
        <w:t>Of course, there’s always some overlap, but basically</w:t>
      </w:r>
      <w:r w:rsidR="007D4C6F">
        <w:t xml:space="preserve"> </w:t>
      </w:r>
      <w:r w:rsidR="007D4C6F" w:rsidRPr="00012506">
        <w:rPr>
          <w:b/>
        </w:rPr>
        <w:t xml:space="preserve">“ideas” </w:t>
      </w:r>
      <w:r w:rsidRPr="00012506">
        <w:rPr>
          <w:b/>
        </w:rPr>
        <w:t>are</w:t>
      </w:r>
      <w:r w:rsidR="007D4C6F" w:rsidRPr="00012506">
        <w:rPr>
          <w:b/>
        </w:rPr>
        <w:t xml:space="preserve"> the raw material</w:t>
      </w:r>
      <w:r w:rsidRPr="00012506">
        <w:rPr>
          <w:b/>
        </w:rPr>
        <w:t>s</w:t>
      </w:r>
      <w:r w:rsidR="007D4C6F" w:rsidRPr="00012506">
        <w:rPr>
          <w:b/>
        </w:rPr>
        <w:t xml:space="preserve">, and the “content” </w:t>
      </w:r>
      <w:r w:rsidRPr="00012506">
        <w:rPr>
          <w:b/>
        </w:rPr>
        <w:t>are</w:t>
      </w:r>
      <w:r w:rsidR="007D4C6F" w:rsidRPr="00012506">
        <w:rPr>
          <w:b/>
        </w:rPr>
        <w:t xml:space="preserve"> things </w:t>
      </w:r>
      <w:r w:rsidR="00012506">
        <w:rPr>
          <w:b/>
        </w:rPr>
        <w:t>that exist in ‘workable’</w:t>
      </w:r>
      <w:r w:rsidR="00012506">
        <w:t xml:space="preserve"> or sharable form.</w:t>
      </w:r>
      <w:r w:rsidR="0013337F">
        <w:rPr>
          <w:b/>
        </w:rPr>
        <w:t xml:space="preserve"> – and both are valuable!</w:t>
      </w:r>
    </w:p>
    <w:p w14:paraId="76E60CA0" w14:textId="1B0437F1" w:rsidR="00012506" w:rsidRDefault="00012506" w:rsidP="00012506">
      <w:pPr>
        <w:pStyle w:val="BodyText"/>
        <w:spacing w:before="240"/>
      </w:pPr>
      <w:r>
        <w:t xml:space="preserve">Like, you might write down ‘ideas’ of sentences or phrases you think would explain your show (for your bio or event-description). Or you might collect a bunch of photos of you that might work in a poster. Or you might have ideas for song lyrics.  </w:t>
      </w:r>
      <w:r w:rsidRPr="00012506">
        <w:rPr>
          <w:b/>
        </w:rPr>
        <w:t>Those are ideas.</w:t>
      </w:r>
    </w:p>
    <w:p w14:paraId="60EA2694" w14:textId="77777777" w:rsidR="00012506" w:rsidRDefault="00012506" w:rsidP="00012506">
      <w:pPr>
        <w:pStyle w:val="BodyText"/>
        <w:spacing w:before="240"/>
      </w:pPr>
      <w:r>
        <w:t xml:space="preserve">Once you create a usable show description, or you decide on a photo for your event page, or you create a poster, or you have a page with the lyrics for your song – </w:t>
      </w:r>
      <w:r w:rsidRPr="00012506">
        <w:rPr>
          <w:b/>
        </w:rPr>
        <w:t>those are “usable content.”</w:t>
      </w:r>
      <w:r>
        <w:t xml:space="preserve">  </w:t>
      </w:r>
    </w:p>
    <w:p w14:paraId="5274B6FC" w14:textId="2AB8BE95" w:rsidR="007D4C6F" w:rsidRDefault="00012506" w:rsidP="00012506">
      <w:pPr>
        <w:pStyle w:val="BodyText"/>
        <w:spacing w:before="240"/>
      </w:pPr>
      <w:r>
        <w:t>You might also think of it as “Sharable Content” but I don’t call it that because to technically make it ‘sharable’ on the web, you usually have to put it into a format that allows you to click a ‘share’ button</w:t>
      </w:r>
    </w:p>
    <w:p w14:paraId="19788425" w14:textId="77777777" w:rsidR="00593EB7" w:rsidRDefault="00593EB7" w:rsidP="006B3261">
      <w:pPr>
        <w:pStyle w:val="BodyText"/>
        <w:spacing w:before="240"/>
      </w:pPr>
    </w:p>
    <w:p w14:paraId="03C3CFDF" w14:textId="77777777" w:rsidR="006657DC" w:rsidRDefault="006657DC">
      <w:pPr>
        <w:rPr>
          <w:rFonts w:ascii="Verdana" w:hAnsi="Verdana"/>
          <w:b/>
          <w:kern w:val="32"/>
          <w:sz w:val="28"/>
        </w:rPr>
      </w:pPr>
      <w:r>
        <w:br w:type="page"/>
      </w:r>
    </w:p>
    <w:p w14:paraId="1E0F10E7" w14:textId="308E6C70" w:rsidR="00593EB7" w:rsidRDefault="00593EB7" w:rsidP="00593EB7">
      <w:pPr>
        <w:pStyle w:val="Heading2"/>
      </w:pPr>
      <w:r>
        <w:lastRenderedPageBreak/>
        <w:t xml:space="preserve">5 </w:t>
      </w:r>
      <w:r w:rsidR="00EE3FA2">
        <w:t>Mediums</w:t>
      </w:r>
      <w:r>
        <w:t xml:space="preserve"> of Things to Collect</w:t>
      </w:r>
    </w:p>
    <w:p w14:paraId="45ABFE0C" w14:textId="723DEA53" w:rsidR="00EE3FA2" w:rsidRPr="0065266B" w:rsidRDefault="00EE3FA2" w:rsidP="0065266B">
      <w:pPr>
        <w:pStyle w:val="BodyText"/>
        <w:spacing w:before="160" w:line="240" w:lineRule="exact"/>
        <w:rPr>
          <w:szCs w:val="22"/>
        </w:rPr>
      </w:pPr>
      <w:r w:rsidRPr="0065266B">
        <w:rPr>
          <w:szCs w:val="22"/>
        </w:rPr>
        <w:t>These are the things I generally find myself collecting, and I often find it helpful to think about what MEDIUM each, first, rather than  where they ‘fit’ content-wise.</w:t>
      </w:r>
    </w:p>
    <w:p w14:paraId="0D4C6A2A" w14:textId="2189B6F4" w:rsidR="00EE3FA2" w:rsidRDefault="00EE3FA2" w:rsidP="0065266B">
      <w:pPr>
        <w:pStyle w:val="BodyText"/>
        <w:spacing w:before="160" w:line="240" w:lineRule="exact"/>
        <w:rPr>
          <w:szCs w:val="22"/>
        </w:rPr>
      </w:pPr>
      <w:r w:rsidRPr="0065266B">
        <w:rPr>
          <w:szCs w:val="22"/>
        </w:rPr>
        <w:t>By that I mean that, in general (but not always!), I like to collect all images together in one big image bin, all videos in another bin</w:t>
      </w:r>
      <w:r w:rsidR="00AC7345" w:rsidRPr="0065266B">
        <w:rPr>
          <w:szCs w:val="22"/>
        </w:rPr>
        <w:t>, all audio in another bin, etc. – and then</w:t>
      </w:r>
      <w:r w:rsidRPr="0065266B">
        <w:rPr>
          <w:szCs w:val="22"/>
        </w:rPr>
        <w:t xml:space="preserve"> separate </w:t>
      </w:r>
      <w:r w:rsidR="00AC7345" w:rsidRPr="0065266B">
        <w:rPr>
          <w:szCs w:val="22"/>
        </w:rPr>
        <w:t xml:space="preserve">those bins </w:t>
      </w:r>
      <w:r w:rsidR="001703AC" w:rsidRPr="0065266B">
        <w:rPr>
          <w:szCs w:val="22"/>
        </w:rPr>
        <w:t xml:space="preserve">into sub-bins that are named </w:t>
      </w:r>
      <w:r w:rsidRPr="0065266B">
        <w:rPr>
          <w:szCs w:val="22"/>
        </w:rPr>
        <w:t>by event, content or subject – rather than collecting all the elements (images, videos, audio, text) for a specific event or subject.</w:t>
      </w:r>
    </w:p>
    <w:p w14:paraId="3B3C6544" w14:textId="1705A524" w:rsidR="0065266B" w:rsidRPr="0065266B" w:rsidRDefault="0065266B" w:rsidP="0065266B">
      <w:pPr>
        <w:pStyle w:val="BodyText"/>
        <w:tabs>
          <w:tab w:val="clear" w:pos="284"/>
          <w:tab w:val="clear" w:pos="567"/>
          <w:tab w:val="clear" w:pos="851"/>
          <w:tab w:val="clear" w:pos="1134"/>
          <w:tab w:val="left" w:pos="1520"/>
        </w:tabs>
        <w:spacing w:before="160" w:line="240" w:lineRule="exact"/>
        <w:rPr>
          <w:sz w:val="12"/>
          <w:szCs w:val="22"/>
        </w:rPr>
      </w:pPr>
      <w:r>
        <w:rPr>
          <w:szCs w:val="22"/>
        </w:rPr>
        <w:tab/>
      </w:r>
    </w:p>
    <w:p w14:paraId="44C6A42C" w14:textId="3E6C0B14" w:rsidR="00593EB7" w:rsidRDefault="0065266B" w:rsidP="00730A6A">
      <w:pPr>
        <w:pStyle w:val="ListNumber"/>
        <w:spacing w:after="200"/>
      </w:pPr>
      <w:r>
        <w:rPr>
          <w:b/>
        </w:rPr>
        <w:t>WORDS</w:t>
      </w:r>
      <w:r w:rsidR="00FD4A00">
        <w:rPr>
          <w:b/>
        </w:rPr>
        <w:t xml:space="preserve"> </w:t>
      </w:r>
      <w:r w:rsidR="00FD4A00">
        <w:t>includes things</w:t>
      </w:r>
      <w:r w:rsidR="0046284A">
        <w:t xml:space="preserve"> you’ll say or </w:t>
      </w:r>
      <w:r w:rsidR="0046284A" w:rsidRPr="0065266B">
        <w:rPr>
          <w:szCs w:val="22"/>
        </w:rPr>
        <w:t>sing</w:t>
      </w:r>
      <w:r w:rsidR="0046284A">
        <w:t xml:space="preserve">, </w:t>
      </w:r>
      <w:r w:rsidR="00EE3FA2">
        <w:t xml:space="preserve">or ideas </w:t>
      </w:r>
      <w:r w:rsidR="0046284A">
        <w:t>like blurbs for Facebook event pages, bits of script, song lyrics</w:t>
      </w:r>
      <w:r>
        <w:t xml:space="preserve"> or titles</w:t>
      </w:r>
    </w:p>
    <w:p w14:paraId="51F1D70E" w14:textId="77777777" w:rsidR="0065266B" w:rsidRPr="0065266B" w:rsidRDefault="0065266B" w:rsidP="00730A6A">
      <w:pPr>
        <w:pStyle w:val="ListNumber"/>
        <w:spacing w:after="200"/>
      </w:pPr>
      <w:r>
        <w:rPr>
          <w:b/>
        </w:rPr>
        <w:t>MEDIA</w:t>
      </w:r>
    </w:p>
    <w:p w14:paraId="55EAEE63" w14:textId="45D4174A" w:rsidR="00593EB7" w:rsidRDefault="00593EB7" w:rsidP="0065266B">
      <w:pPr>
        <w:pStyle w:val="ListNumber"/>
        <w:numPr>
          <w:ilvl w:val="1"/>
          <w:numId w:val="14"/>
        </w:numPr>
        <w:spacing w:after="200"/>
        <w:ind w:right="-540"/>
      </w:pPr>
      <w:r w:rsidRPr="00FD4A00">
        <w:rPr>
          <w:b/>
        </w:rPr>
        <w:t>Images</w:t>
      </w:r>
      <w:r w:rsidR="00FD4A00">
        <w:rPr>
          <w:b/>
        </w:rPr>
        <w:t xml:space="preserve"> </w:t>
      </w:r>
      <w:r w:rsidR="00FD4A00" w:rsidRPr="00FD4A00">
        <w:t>include images</w:t>
      </w:r>
      <w:r w:rsidR="00FD4A00">
        <w:rPr>
          <w:b/>
        </w:rPr>
        <w:t xml:space="preserve"> </w:t>
      </w:r>
      <w:r w:rsidR="0046284A">
        <w:t xml:space="preserve">you </w:t>
      </w:r>
      <w:r w:rsidR="0046284A">
        <w:rPr>
          <w:i/>
        </w:rPr>
        <w:t xml:space="preserve">see and like, </w:t>
      </w:r>
      <w:r w:rsidR="0046284A">
        <w:t xml:space="preserve">images you </w:t>
      </w:r>
      <w:r w:rsidR="0046284A">
        <w:rPr>
          <w:i/>
        </w:rPr>
        <w:t>create</w:t>
      </w:r>
      <w:r w:rsidR="0046284A">
        <w:t xml:space="preserve"> (like mini-posters), images of </w:t>
      </w:r>
      <w:r w:rsidR="0046284A">
        <w:rPr>
          <w:i/>
        </w:rPr>
        <w:t>you</w:t>
      </w:r>
      <w:r w:rsidR="0046284A">
        <w:t xml:space="preserve"> </w:t>
      </w:r>
      <w:r w:rsidR="0046284A" w:rsidRPr="0065266B">
        <w:rPr>
          <w:szCs w:val="22"/>
        </w:rPr>
        <w:t>that</w:t>
      </w:r>
      <w:r w:rsidR="0046284A">
        <w:t xml:space="preserve"> you want to use somehow in the project</w:t>
      </w:r>
    </w:p>
    <w:p w14:paraId="30C81F96" w14:textId="175159DB" w:rsidR="00593EB7" w:rsidRDefault="00593EB7" w:rsidP="0065266B">
      <w:pPr>
        <w:pStyle w:val="ListNumber"/>
        <w:numPr>
          <w:ilvl w:val="1"/>
          <w:numId w:val="14"/>
        </w:numPr>
        <w:spacing w:after="200"/>
        <w:ind w:right="-540"/>
      </w:pPr>
      <w:r w:rsidRPr="00FD4A00">
        <w:rPr>
          <w:b/>
        </w:rPr>
        <w:t>Videos</w:t>
      </w:r>
      <w:r w:rsidR="00FD4A00">
        <w:t xml:space="preserve"> include </w:t>
      </w:r>
      <w:r w:rsidR="00FD4A00" w:rsidRPr="00FD4A00">
        <w:rPr>
          <w:b/>
        </w:rPr>
        <w:t>work-videos</w:t>
      </w:r>
      <w:r w:rsidR="00FD4A00">
        <w:t xml:space="preserve"> you take during rehearsal, so you can give yourself feedback; videos you send to me to show me your work; </w:t>
      </w:r>
      <w:r w:rsidR="00FD4A00" w:rsidRPr="00FD4A00">
        <w:rPr>
          <w:b/>
        </w:rPr>
        <w:t>promotional videos</w:t>
      </w:r>
      <w:r w:rsidR="00FD4A00">
        <w:t xml:space="preserve"> of you in performance-or-rehearsal</w:t>
      </w:r>
      <w:r w:rsidR="00004C0F">
        <w:t xml:space="preserve"> to</w:t>
      </w:r>
      <w:r w:rsidR="00FD4A00">
        <w:t xml:space="preserve"> put on YouTube to promote the show and talking-head videos to talk to your audience/fans about the show you’re creating</w:t>
      </w:r>
    </w:p>
    <w:p w14:paraId="60C0FCB0" w14:textId="193EC72A" w:rsidR="00593EB7" w:rsidRDefault="00593EB7" w:rsidP="0065266B">
      <w:pPr>
        <w:pStyle w:val="ListNumber"/>
        <w:numPr>
          <w:ilvl w:val="1"/>
          <w:numId w:val="14"/>
        </w:numPr>
        <w:spacing w:after="200"/>
        <w:ind w:right="-540"/>
      </w:pPr>
      <w:r w:rsidRPr="00416BB0">
        <w:rPr>
          <w:b/>
        </w:rPr>
        <w:t>Audio</w:t>
      </w:r>
      <w:r w:rsidR="00FD4A00">
        <w:t xml:space="preserve"> includes work-</w:t>
      </w:r>
      <w:r w:rsidR="00FD4A00" w:rsidRPr="0065266B">
        <w:rPr>
          <w:szCs w:val="22"/>
        </w:rPr>
        <w:t>audio</w:t>
      </w:r>
      <w:r w:rsidR="00FD4A00">
        <w:t xml:space="preserve"> you record and listen to of your show; promotional audio</w:t>
      </w:r>
      <w:r w:rsidR="00416BB0">
        <w:t xml:space="preserve"> you post onto Soundcloud, offer to the media during interviews or offer to potential fans in exchange for email addressses</w:t>
      </w:r>
    </w:p>
    <w:p w14:paraId="458B3A40" w14:textId="00B4681B" w:rsidR="00593EB7" w:rsidRDefault="0065266B" w:rsidP="00730A6A">
      <w:pPr>
        <w:pStyle w:val="ListNumber"/>
        <w:spacing w:after="200"/>
      </w:pPr>
      <w:r>
        <w:rPr>
          <w:b/>
        </w:rPr>
        <w:t>WEB PAGES</w:t>
      </w:r>
      <w:r w:rsidR="00416BB0">
        <w:t xml:space="preserve"> include examples of pages you </w:t>
      </w:r>
      <w:r w:rsidR="00A958AA">
        <w:t xml:space="preserve">want to use for inspiration or direction, web-pages you </w:t>
      </w:r>
      <w:r w:rsidR="00A958AA">
        <w:rPr>
          <w:i/>
        </w:rPr>
        <w:t>create</w:t>
      </w:r>
      <w:r w:rsidR="00A958AA">
        <w:t xml:space="preserve"> and need to quickly provide the links to so other people can see them, web-pages of places you’ll want to post your work (like blogs and listings pages)</w:t>
      </w:r>
    </w:p>
    <w:p w14:paraId="2D51A310" w14:textId="0A29A132" w:rsidR="0065266B" w:rsidRPr="00593EB7" w:rsidRDefault="0065266B" w:rsidP="0065266B">
      <w:pPr>
        <w:pStyle w:val="ListNumber"/>
        <w:spacing w:after="200"/>
      </w:pPr>
      <w:r>
        <w:rPr>
          <w:b/>
        </w:rPr>
        <w:t>PEOPLE</w:t>
      </w:r>
      <w:r>
        <w:t xml:space="preserve"> </w:t>
      </w:r>
      <w:r>
        <w:t>including team members, audience &amp; broadcasters</w:t>
      </w:r>
    </w:p>
    <w:p w14:paraId="3F7246B3" w14:textId="74044FFD" w:rsidR="00593EB7" w:rsidRDefault="0065266B" w:rsidP="0065266B">
      <w:pPr>
        <w:pStyle w:val="ListNumber"/>
        <w:spacing w:after="200"/>
      </w:pPr>
      <w:r>
        <w:rPr>
          <w:b/>
        </w:rPr>
        <w:t xml:space="preserve">‘THINGS’ </w:t>
      </w:r>
      <w:r>
        <w:t>actual physical things (instruments, props, costumes)</w:t>
      </w:r>
    </w:p>
    <w:p w14:paraId="75AEC7A6" w14:textId="63FA6787" w:rsidR="00545DAC" w:rsidRPr="00EC17B2" w:rsidRDefault="00052E16" w:rsidP="00EC17B2">
      <w:pPr>
        <w:rPr>
          <w:rFonts w:ascii="Verdana" w:hAnsi="Verdana"/>
          <w:b/>
          <w:color w:val="auto"/>
          <w:kern w:val="32"/>
          <w:sz w:val="32"/>
        </w:rPr>
      </w:pPr>
      <w:r w:rsidRPr="00EC17B2">
        <w:rPr>
          <w:b/>
          <w:sz w:val="32"/>
        </w:rPr>
        <w:t>Where Do I Collect It</w:t>
      </w:r>
      <w:r w:rsidR="00545DAC" w:rsidRPr="00EC17B2">
        <w:rPr>
          <w:b/>
          <w:sz w:val="32"/>
        </w:rPr>
        <w:t>?</w:t>
      </w:r>
    </w:p>
    <w:p w14:paraId="06803DDB" w14:textId="5F64B8E3" w:rsidR="00C236F7" w:rsidRPr="0065266B" w:rsidRDefault="00C236F7" w:rsidP="004879FB">
      <w:pPr>
        <w:pStyle w:val="BodyText"/>
        <w:spacing w:before="160" w:line="240" w:lineRule="exact"/>
        <w:rPr>
          <w:szCs w:val="22"/>
        </w:rPr>
      </w:pPr>
      <w:r w:rsidRPr="0065266B">
        <w:rPr>
          <w:b/>
          <w:szCs w:val="22"/>
        </w:rPr>
        <w:t xml:space="preserve">In addition to this physical </w:t>
      </w:r>
      <w:r w:rsidR="00655280" w:rsidRPr="0065266B">
        <w:rPr>
          <w:b/>
          <w:szCs w:val="22"/>
        </w:rPr>
        <w:t>Hold-Everything</w:t>
      </w:r>
      <w:r w:rsidRPr="0065266B">
        <w:rPr>
          <w:b/>
          <w:szCs w:val="22"/>
        </w:rPr>
        <w:t xml:space="preserve">, </w:t>
      </w:r>
      <w:r w:rsidR="00EC17B2" w:rsidRPr="0065266B">
        <w:rPr>
          <w:b/>
          <w:szCs w:val="22"/>
        </w:rPr>
        <w:t>I like to set up at</w:t>
      </w:r>
      <w:r w:rsidRPr="0065266B">
        <w:rPr>
          <w:b/>
          <w:szCs w:val="22"/>
        </w:rPr>
        <w:t xml:space="preserve"> least one computer or online </w:t>
      </w:r>
      <w:r w:rsidR="00EC17B2" w:rsidRPr="0065266B">
        <w:rPr>
          <w:b/>
          <w:szCs w:val="22"/>
        </w:rPr>
        <w:t>holding</w:t>
      </w:r>
      <w:r w:rsidRPr="0065266B">
        <w:rPr>
          <w:b/>
          <w:szCs w:val="22"/>
        </w:rPr>
        <w:t>-place</w:t>
      </w:r>
      <w:r w:rsidRPr="0065266B">
        <w:rPr>
          <w:szCs w:val="22"/>
        </w:rPr>
        <w:t xml:space="preserve"> </w:t>
      </w:r>
      <w:r w:rsidR="00EC17B2" w:rsidRPr="0065266B">
        <w:rPr>
          <w:szCs w:val="22"/>
        </w:rPr>
        <w:t>where I can</w:t>
      </w:r>
      <w:r w:rsidRPr="0065266B">
        <w:rPr>
          <w:szCs w:val="22"/>
        </w:rPr>
        <w:t xml:space="preserve"> throw ideas</w:t>
      </w:r>
      <w:r w:rsidR="00545DAC" w:rsidRPr="0065266B">
        <w:rPr>
          <w:szCs w:val="22"/>
        </w:rPr>
        <w:t>, images, URLs</w:t>
      </w:r>
      <w:r w:rsidRPr="0065266B">
        <w:rPr>
          <w:szCs w:val="22"/>
        </w:rPr>
        <w:t xml:space="preserve"> when </w:t>
      </w:r>
      <w:r w:rsidR="00EC17B2" w:rsidRPr="0065266B">
        <w:rPr>
          <w:szCs w:val="22"/>
        </w:rPr>
        <w:t>I</w:t>
      </w:r>
      <w:r w:rsidRPr="0065266B">
        <w:rPr>
          <w:szCs w:val="22"/>
        </w:rPr>
        <w:t xml:space="preserve"> get them</w:t>
      </w:r>
      <w:r w:rsidR="00EC17B2" w:rsidRPr="0065266B">
        <w:rPr>
          <w:szCs w:val="22"/>
        </w:rPr>
        <w:t>, so I can</w:t>
      </w:r>
      <w:r w:rsidRPr="0065266B">
        <w:rPr>
          <w:szCs w:val="22"/>
        </w:rPr>
        <w:t xml:space="preserve"> find them when you want to organize or use them. </w:t>
      </w:r>
      <w:r w:rsidR="00EC17B2" w:rsidRPr="0065266B">
        <w:rPr>
          <w:szCs w:val="22"/>
        </w:rPr>
        <w:t>I also use “Bookmarks” to create bins for webpages.</w:t>
      </w:r>
      <w:r w:rsidRPr="0065266B">
        <w:rPr>
          <w:szCs w:val="22"/>
        </w:rPr>
        <w:t xml:space="preserve"> Some people use “Evernote” for that kind of a dump</w:t>
      </w:r>
      <w:r w:rsidR="00EC17B2" w:rsidRPr="0065266B">
        <w:rPr>
          <w:szCs w:val="22"/>
        </w:rPr>
        <w:t xml:space="preserve"> – some people use Pinterest</w:t>
      </w:r>
      <w:r w:rsidRPr="0065266B">
        <w:rPr>
          <w:szCs w:val="22"/>
        </w:rPr>
        <w:t>. If you already have some kind of system for this, and you</w:t>
      </w:r>
      <w:r w:rsidR="00EC17B2" w:rsidRPr="0065266B">
        <w:rPr>
          <w:szCs w:val="22"/>
        </w:rPr>
        <w:t xml:space="preserve"> basically like it, then use what you’re already used to.</w:t>
      </w:r>
    </w:p>
    <w:p w14:paraId="2CFD38C9" w14:textId="76517CB5" w:rsidR="00045D85" w:rsidRPr="0065266B" w:rsidRDefault="00C236F7" w:rsidP="004879FB">
      <w:pPr>
        <w:pStyle w:val="BodyText"/>
        <w:spacing w:before="160" w:line="240" w:lineRule="exact"/>
        <w:rPr>
          <w:szCs w:val="22"/>
        </w:rPr>
      </w:pPr>
      <w:r w:rsidRPr="0065266B">
        <w:rPr>
          <w:szCs w:val="22"/>
        </w:rPr>
        <w:t>The goal is to make it EASY for you collect all your ideas into one place.</w:t>
      </w:r>
      <w:r w:rsidR="00EE08CE" w:rsidRPr="0065266B">
        <w:rPr>
          <w:szCs w:val="22"/>
        </w:rPr>
        <w:t xml:space="preserve"> </w:t>
      </w:r>
      <w:r w:rsidR="00BB10C6" w:rsidRPr="0065266B">
        <w:rPr>
          <w:szCs w:val="22"/>
        </w:rPr>
        <w:t>Set</w:t>
      </w:r>
      <w:r w:rsidR="00045D85" w:rsidRPr="0065266B">
        <w:rPr>
          <w:szCs w:val="22"/>
        </w:rPr>
        <w:t xml:space="preserve"> up 2 or 3 places/ways to collect ideas</w:t>
      </w:r>
      <w:r w:rsidR="00EE08CE" w:rsidRPr="0065266B">
        <w:rPr>
          <w:szCs w:val="22"/>
        </w:rPr>
        <w:t xml:space="preserve"> because t</w:t>
      </w:r>
      <w:r w:rsidR="00045D85" w:rsidRPr="0065266B">
        <w:rPr>
          <w:szCs w:val="22"/>
        </w:rPr>
        <w:t xml:space="preserve">hese </w:t>
      </w:r>
      <w:r w:rsidR="00E63059" w:rsidRPr="0065266B">
        <w:rPr>
          <w:szCs w:val="22"/>
        </w:rPr>
        <w:t>dump-</w:t>
      </w:r>
      <w:r w:rsidR="00045D85" w:rsidRPr="0065266B">
        <w:rPr>
          <w:szCs w:val="22"/>
        </w:rPr>
        <w:t>pages will help you start, but you may not always have them handy.</w:t>
      </w:r>
    </w:p>
    <w:p w14:paraId="1D797477" w14:textId="708DF250" w:rsidR="00045D85" w:rsidRPr="0065266B" w:rsidRDefault="00DA3B1C" w:rsidP="004879FB">
      <w:pPr>
        <w:pStyle w:val="BodyText"/>
        <w:spacing w:before="160" w:line="240" w:lineRule="exact"/>
        <w:rPr>
          <w:szCs w:val="22"/>
        </w:rPr>
      </w:pPr>
      <w:r w:rsidRPr="0065266B">
        <w:rPr>
          <w:b/>
          <w:szCs w:val="22"/>
        </w:rPr>
        <w:t>Wha</w:t>
      </w:r>
      <w:r w:rsidR="000F6E55" w:rsidRPr="0065266B">
        <w:rPr>
          <w:b/>
          <w:szCs w:val="22"/>
        </w:rPr>
        <w:t>t</w:t>
      </w:r>
      <w:r w:rsidRPr="0065266B">
        <w:rPr>
          <w:b/>
          <w:szCs w:val="22"/>
        </w:rPr>
        <w:t xml:space="preserve"> are Ideas? </w:t>
      </w:r>
      <w:r w:rsidR="008A2091" w:rsidRPr="0065266B">
        <w:rPr>
          <w:b/>
          <w:szCs w:val="22"/>
        </w:rPr>
        <w:t>“Ideas”</w:t>
      </w:r>
      <w:r w:rsidR="00045D85" w:rsidRPr="0065266B">
        <w:rPr>
          <w:szCs w:val="22"/>
        </w:rPr>
        <w:t xml:space="preserve"> </w:t>
      </w:r>
      <w:r w:rsidR="008A2091" w:rsidRPr="0065266B">
        <w:rPr>
          <w:szCs w:val="22"/>
        </w:rPr>
        <w:t>are</w:t>
      </w:r>
      <w:r w:rsidR="00045D85" w:rsidRPr="0065266B">
        <w:rPr>
          <w:szCs w:val="22"/>
        </w:rPr>
        <w:t xml:space="preserve"> everything from songs you’d like to play, to ideas about how to play them, people you want to invite to your show, what color to wear, a title </w:t>
      </w:r>
      <w:r w:rsidR="008A2091" w:rsidRPr="0065266B">
        <w:rPr>
          <w:szCs w:val="22"/>
        </w:rPr>
        <w:t>idea</w:t>
      </w:r>
      <w:r w:rsidR="00045D85" w:rsidRPr="0065266B">
        <w:rPr>
          <w:szCs w:val="22"/>
        </w:rPr>
        <w:t xml:space="preserve"> the show</w:t>
      </w:r>
      <w:r w:rsidR="008A2091" w:rsidRPr="0065266B">
        <w:rPr>
          <w:szCs w:val="22"/>
        </w:rPr>
        <w:t xml:space="preserve"> – or anything else that you can write down in words.</w:t>
      </w:r>
    </w:p>
    <w:p w14:paraId="6FB62093" w14:textId="10935FEC" w:rsidR="007A461E" w:rsidRDefault="007A461E">
      <w:pPr>
        <w:rPr>
          <w:rFonts w:ascii="Verdana" w:hAnsi="Verdana"/>
          <w:b/>
          <w:color w:val="auto"/>
          <w:kern w:val="32"/>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576"/>
      </w:tblGrid>
      <w:tr w:rsidR="006A65EF" w14:paraId="066FC7DA" w14:textId="77777777" w:rsidTr="006A65EF">
        <w:trPr>
          <w:trHeight w:val="3185"/>
        </w:trPr>
        <w:tc>
          <w:tcPr>
            <w:tcW w:w="9576" w:type="dxa"/>
            <w:shd w:val="clear" w:color="auto" w:fill="E5DFEC" w:themeFill="accent4" w:themeFillTint="33"/>
          </w:tcPr>
          <w:p w14:paraId="55C724DF" w14:textId="77777777" w:rsidR="006A65EF" w:rsidRDefault="006A65EF" w:rsidP="006A65EF">
            <w:pPr>
              <w:pStyle w:val="Heading1"/>
              <w:spacing w:before="120" w:after="120"/>
              <w:rPr>
                <w:sz w:val="32"/>
              </w:rPr>
            </w:pPr>
            <w:r w:rsidRPr="00777369">
              <w:rPr>
                <w:sz w:val="32"/>
              </w:rPr>
              <w:t>IMAGE-Collecting:</w:t>
            </w:r>
          </w:p>
          <w:p w14:paraId="38CC4CB8" w14:textId="77777777" w:rsidR="002B6176" w:rsidRDefault="006A65EF" w:rsidP="006A65EF">
            <w:pPr>
              <w:pStyle w:val="BodyText"/>
            </w:pPr>
            <w:r>
              <w:t xml:space="preserve">Start collecting images – images of you, images you like the way they look, images of things you want to do.  </w:t>
            </w:r>
          </w:p>
          <w:p w14:paraId="53DE58ED" w14:textId="152E8EFE" w:rsidR="006A65EF" w:rsidRPr="002B6176" w:rsidRDefault="006A65EF" w:rsidP="006A65EF">
            <w:pPr>
              <w:pStyle w:val="BodyText"/>
              <w:rPr>
                <w:b/>
              </w:rPr>
            </w:pPr>
            <w:r w:rsidRPr="002B6176">
              <w:rPr>
                <w:b/>
              </w:rPr>
              <w:t xml:space="preserve">I </w:t>
            </w:r>
            <w:r w:rsidR="002B6176" w:rsidRPr="002B6176">
              <w:rPr>
                <w:b/>
              </w:rPr>
              <w:t>collect mine</w:t>
            </w:r>
            <w:r w:rsidRPr="002B6176">
              <w:rPr>
                <w:b/>
              </w:rPr>
              <w:t xml:space="preserve"> in these places:</w:t>
            </w:r>
          </w:p>
          <w:p w14:paraId="140654BE" w14:textId="789984CA" w:rsidR="006A65EF" w:rsidRDefault="002B6176" w:rsidP="006A65EF">
            <w:pPr>
              <w:pStyle w:val="ListBullet"/>
            </w:pPr>
            <w:r>
              <w:t>A</w:t>
            </w:r>
            <w:r w:rsidR="006A65EF">
              <w:t xml:space="preserve"> “Camera Download” folder on my computer (which automatically downloads from my phone)</w:t>
            </w:r>
          </w:p>
          <w:p w14:paraId="51EDABEE" w14:textId="70FB7737" w:rsidR="006A65EF" w:rsidRDefault="002B6176" w:rsidP="006A65EF">
            <w:pPr>
              <w:pStyle w:val="ListBullet"/>
            </w:pPr>
            <w:r>
              <w:t>An</w:t>
            </w:r>
            <w:r w:rsidR="006A65EF">
              <w:t xml:space="preserve"> “Images</w:t>
            </w:r>
            <w:r>
              <w:t xml:space="preserve"> Dump</w:t>
            </w:r>
            <w:r w:rsidR="006A65EF">
              <w:t>” folder for images I download or create</w:t>
            </w:r>
          </w:p>
          <w:p w14:paraId="7A19773B" w14:textId="797F0191" w:rsidR="002B6176" w:rsidRDefault="002B6176" w:rsidP="006A65EF">
            <w:pPr>
              <w:pStyle w:val="ListBullet"/>
            </w:pPr>
            <w:r>
              <w:t>An organized folder of image bins when photographers send me a series of photos they’ve taken of a show</w:t>
            </w:r>
          </w:p>
          <w:p w14:paraId="25E99810" w14:textId="77777777" w:rsidR="006A65EF" w:rsidRDefault="006A65EF" w:rsidP="006A65EF">
            <w:pPr>
              <w:pStyle w:val="ListBullet"/>
            </w:pPr>
            <w:r>
              <w:t xml:space="preserve">iPhoto </w:t>
            </w:r>
          </w:p>
          <w:p w14:paraId="169C54D9" w14:textId="3A19CA2D" w:rsidR="006A65EF" w:rsidRPr="006A65EF" w:rsidRDefault="006A65EF" w:rsidP="006A65EF">
            <w:pPr>
              <w:pStyle w:val="ListBullet"/>
            </w:pPr>
            <w:r>
              <w:t>On Pinterest Boards</w:t>
            </w:r>
          </w:p>
        </w:tc>
      </w:tr>
    </w:tbl>
    <w:p w14:paraId="71CAA164" w14:textId="77777777" w:rsidR="006A65EF" w:rsidRDefault="006A65EF" w:rsidP="006A65EF">
      <w:pPr>
        <w:pStyle w:val="ListBullet"/>
        <w:numPr>
          <w:ilvl w:val="0"/>
          <w:numId w:val="0"/>
        </w:numPr>
        <w:ind w:left="720" w:hanging="360"/>
      </w:pPr>
    </w:p>
    <w:p w14:paraId="76CE6459" w14:textId="15060218" w:rsidR="006A65EF" w:rsidRDefault="006A65EF" w:rsidP="006A65EF">
      <w:pPr>
        <w:pStyle w:val="Heading2"/>
      </w:pPr>
      <w:r>
        <w:t xml:space="preserve">What kind of images do </w:t>
      </w:r>
      <w:r w:rsidRPr="006A65EF">
        <w:rPr>
          <w:i/>
        </w:rPr>
        <w:t>you</w:t>
      </w:r>
      <w:r>
        <w:t xml:space="preserve"> love?</w:t>
      </w:r>
    </w:p>
    <w:p w14:paraId="059E7124" w14:textId="77777777" w:rsidR="006A65EF" w:rsidRDefault="006A65EF" w:rsidP="006A65EF">
      <w:pPr>
        <w:pStyle w:val="Heading2"/>
      </w:pPr>
    </w:p>
    <w:p w14:paraId="2A6736A4" w14:textId="77777777" w:rsidR="006A65EF" w:rsidRDefault="006A65EF" w:rsidP="006A65EF">
      <w:pPr>
        <w:pStyle w:val="Heading2"/>
      </w:pPr>
    </w:p>
    <w:p w14:paraId="54A7ECC5" w14:textId="77777777" w:rsidR="006A65EF" w:rsidRDefault="006A65EF" w:rsidP="006A65EF">
      <w:pPr>
        <w:pStyle w:val="Heading2"/>
      </w:pPr>
    </w:p>
    <w:p w14:paraId="29DCC1DD" w14:textId="4E36B2C5" w:rsidR="006A65EF" w:rsidRDefault="006A65EF" w:rsidP="006A65EF">
      <w:pPr>
        <w:pStyle w:val="Heading2"/>
      </w:pPr>
      <w:r>
        <w:t xml:space="preserve">What kind will be useful on </w:t>
      </w:r>
      <w:r w:rsidRPr="006A65EF">
        <w:rPr>
          <w:i/>
        </w:rPr>
        <w:t>your</w:t>
      </w:r>
      <w:r>
        <w:t xml:space="preserve"> website or in your press kit?</w:t>
      </w:r>
    </w:p>
    <w:p w14:paraId="49332E70" w14:textId="77777777" w:rsidR="006A65EF" w:rsidRDefault="006A65EF" w:rsidP="006A65EF">
      <w:pPr>
        <w:pStyle w:val="BodyText"/>
      </w:pPr>
    </w:p>
    <w:p w14:paraId="4B89559B" w14:textId="77777777" w:rsidR="006A65EF" w:rsidRDefault="006A65EF" w:rsidP="006A65EF">
      <w:pPr>
        <w:pStyle w:val="BodyText"/>
      </w:pPr>
    </w:p>
    <w:p w14:paraId="6EA5E9C2" w14:textId="77777777" w:rsidR="006A65EF" w:rsidRDefault="006A65EF" w:rsidP="006A65EF">
      <w:pPr>
        <w:pStyle w:val="BodyText"/>
      </w:pPr>
    </w:p>
    <w:p w14:paraId="6E059822" w14:textId="77777777" w:rsidR="006A65EF" w:rsidRDefault="006A65EF" w:rsidP="006A65EF">
      <w:pPr>
        <w:pStyle w:val="BodyText"/>
      </w:pPr>
    </w:p>
    <w:p w14:paraId="67AA367A" w14:textId="77777777" w:rsidR="006A65EF" w:rsidRDefault="006A65EF" w:rsidP="006A65EF">
      <w:pPr>
        <w:pStyle w:val="BodyText"/>
      </w:pPr>
    </w:p>
    <w:p w14:paraId="07F8D658" w14:textId="70439049" w:rsidR="006A65EF" w:rsidRPr="006A65EF" w:rsidRDefault="006A65EF" w:rsidP="006A65EF">
      <w:pPr>
        <w:pStyle w:val="Heading2"/>
      </w:pPr>
      <w:r>
        <w:t>Where will you keep them?</w:t>
      </w:r>
    </w:p>
    <w:p w14:paraId="228B1F26" w14:textId="77777777" w:rsidR="006A65EF" w:rsidRDefault="006A65EF" w:rsidP="006A65EF">
      <w:pPr>
        <w:pStyle w:val="ListBullet"/>
        <w:numPr>
          <w:ilvl w:val="0"/>
          <w:numId w:val="0"/>
        </w:numPr>
        <w:ind w:left="720" w:hanging="360"/>
      </w:pPr>
    </w:p>
    <w:p w14:paraId="483A8E44" w14:textId="77777777" w:rsidR="007A461E" w:rsidRPr="007A461E" w:rsidRDefault="007A461E" w:rsidP="007A461E">
      <w:pPr>
        <w:pStyle w:val="BodyText"/>
      </w:pPr>
    </w:p>
    <w:p w14:paraId="2C05D523" w14:textId="77777777" w:rsidR="006A65EF" w:rsidRDefault="006A65EF">
      <w:pPr>
        <w:rPr>
          <w:rFonts w:ascii="Verdana" w:hAnsi="Verdana"/>
          <w:b/>
          <w:color w:val="auto"/>
          <w:kern w:val="32"/>
          <w:sz w:val="32"/>
        </w:rPr>
      </w:pPr>
      <w:r>
        <w:rPr>
          <w:sz w:val="32"/>
        </w:rPr>
        <w:br w:type="page"/>
      </w:r>
    </w:p>
    <w:p w14:paraId="2FDE16B6" w14:textId="77777777" w:rsidR="00191807" w:rsidRDefault="00191807" w:rsidP="00A81B36">
      <w:pPr>
        <w:pStyle w:val="Heading1"/>
        <w:rPr>
          <w:sz w:val="32"/>
        </w:rPr>
      </w:pPr>
    </w:p>
    <w:tbl>
      <w:tblPr>
        <w:tblStyle w:val="TableGrid"/>
        <w:tblW w:w="0" w:type="auto"/>
        <w:tblLook w:val="04A0" w:firstRow="1" w:lastRow="0" w:firstColumn="1" w:lastColumn="0" w:noHBand="0" w:noVBand="1"/>
      </w:tblPr>
      <w:tblGrid>
        <w:gridCol w:w="9576"/>
      </w:tblGrid>
      <w:tr w:rsidR="00191807" w14:paraId="676A0C7F" w14:textId="77777777" w:rsidTr="00191807">
        <w:tc>
          <w:tcPr>
            <w:tcW w:w="9576" w:type="dxa"/>
            <w:tcBorders>
              <w:top w:val="nil"/>
              <w:left w:val="nil"/>
              <w:bottom w:val="nil"/>
              <w:right w:val="nil"/>
            </w:tcBorders>
            <w:shd w:val="clear" w:color="auto" w:fill="E5DFEC" w:themeFill="accent4" w:themeFillTint="33"/>
          </w:tcPr>
          <w:p w14:paraId="1CFC09EC" w14:textId="77777777" w:rsidR="00191807" w:rsidRPr="00A81B36" w:rsidRDefault="00191807" w:rsidP="00191807">
            <w:pPr>
              <w:pStyle w:val="Heading1"/>
              <w:rPr>
                <w:sz w:val="32"/>
              </w:rPr>
            </w:pPr>
            <w:r w:rsidRPr="00A81B36">
              <w:rPr>
                <w:sz w:val="32"/>
              </w:rPr>
              <w:t>AUDIO</w:t>
            </w:r>
            <w:r>
              <w:rPr>
                <w:sz w:val="32"/>
              </w:rPr>
              <w:t>/VIDEO-</w:t>
            </w:r>
            <w:r w:rsidRPr="00A81B36">
              <w:rPr>
                <w:sz w:val="32"/>
              </w:rPr>
              <w:t>Collecting:</w:t>
            </w:r>
          </w:p>
          <w:p w14:paraId="0C156101" w14:textId="77777777" w:rsidR="00191807" w:rsidRDefault="00191807" w:rsidP="00191807">
            <w:pPr>
              <w:pStyle w:val="BodyText"/>
              <w:spacing w:before="160" w:line="240" w:lineRule="exact"/>
              <w:rPr>
                <w:sz w:val="20"/>
              </w:rPr>
            </w:pPr>
            <w:r w:rsidRPr="00777369">
              <w:rPr>
                <w:sz w:val="20"/>
              </w:rPr>
              <w:t>You should also start collecting audio &amp; video ideas/examples</w:t>
            </w:r>
            <w:r>
              <w:rPr>
                <w:sz w:val="20"/>
              </w:rPr>
              <w:t>. I collect them in three places:</w:t>
            </w:r>
          </w:p>
          <w:p w14:paraId="2B3714AB" w14:textId="77777777" w:rsidR="00191807" w:rsidRDefault="00191807" w:rsidP="00191807">
            <w:pPr>
              <w:pStyle w:val="ListBullet"/>
            </w:pPr>
            <w:r>
              <w:t xml:space="preserve">iTunes </w:t>
            </w:r>
          </w:p>
          <w:p w14:paraId="7B20AB86" w14:textId="77777777" w:rsidR="00191807" w:rsidRDefault="00191807" w:rsidP="00191807">
            <w:pPr>
              <w:pStyle w:val="ListBullet"/>
            </w:pPr>
            <w:r>
              <w:t>iPhoto</w:t>
            </w:r>
          </w:p>
          <w:p w14:paraId="2F6137DB" w14:textId="77777777" w:rsidR="00191807" w:rsidRDefault="00191807" w:rsidP="00191807">
            <w:pPr>
              <w:pStyle w:val="ListBullet"/>
            </w:pPr>
            <w:r>
              <w:t>A computer folder</w:t>
            </w:r>
          </w:p>
          <w:p w14:paraId="3FA88FEB" w14:textId="77777777" w:rsidR="00191807" w:rsidRPr="00777369" w:rsidRDefault="00191807" w:rsidP="00191807">
            <w:pPr>
              <w:pStyle w:val="ListBullet"/>
            </w:pPr>
            <w:r>
              <w:t xml:space="preserve">A bookmarks (if they’re on the web) or iTunes. </w:t>
            </w:r>
          </w:p>
          <w:p w14:paraId="6F13D89E" w14:textId="3DAE69C3" w:rsidR="00191807" w:rsidRPr="00191807" w:rsidRDefault="00191807" w:rsidP="00191807">
            <w:pPr>
              <w:pStyle w:val="BodyText"/>
              <w:spacing w:before="160"/>
            </w:pPr>
            <w:r>
              <w:t xml:space="preserve">. </w:t>
            </w:r>
          </w:p>
        </w:tc>
      </w:tr>
    </w:tbl>
    <w:p w14:paraId="761A077A" w14:textId="77777777" w:rsidR="00191807" w:rsidRDefault="00191807" w:rsidP="00A81B36">
      <w:pPr>
        <w:pStyle w:val="Heading1"/>
        <w:rPr>
          <w:sz w:val="32"/>
        </w:rPr>
      </w:pPr>
    </w:p>
    <w:p w14:paraId="5F9DB879" w14:textId="77777777" w:rsidR="00191807" w:rsidRDefault="00191807" w:rsidP="00A81B36">
      <w:pPr>
        <w:pStyle w:val="Heading1"/>
        <w:rPr>
          <w:sz w:val="32"/>
        </w:rPr>
      </w:pPr>
    </w:p>
    <w:p w14:paraId="40BADC30" w14:textId="77777777" w:rsidR="00191807" w:rsidRDefault="00191807" w:rsidP="00A81B36">
      <w:pPr>
        <w:pStyle w:val="Heading1"/>
        <w:rPr>
          <w:sz w:val="32"/>
        </w:rPr>
      </w:pPr>
    </w:p>
    <w:p w14:paraId="5B9DFC4C" w14:textId="77777777" w:rsidR="00191807" w:rsidRDefault="00191807" w:rsidP="00A81B36">
      <w:pPr>
        <w:pStyle w:val="Heading1"/>
        <w:rPr>
          <w:sz w:val="32"/>
        </w:rPr>
      </w:pPr>
    </w:p>
    <w:p w14:paraId="56E4C7CD" w14:textId="77777777" w:rsidR="00191807" w:rsidRDefault="00191807" w:rsidP="00A81B36">
      <w:pPr>
        <w:pStyle w:val="Heading1"/>
        <w:rPr>
          <w:sz w:val="32"/>
        </w:rPr>
      </w:pPr>
    </w:p>
    <w:p w14:paraId="6DC2FD3A" w14:textId="77777777" w:rsidR="00045D85" w:rsidRPr="00045D85" w:rsidRDefault="00045D85" w:rsidP="00045D85">
      <w:pPr>
        <w:pStyle w:val="BodyText"/>
      </w:pPr>
    </w:p>
    <w:p w14:paraId="3F3ACF46" w14:textId="77777777" w:rsidR="00191807" w:rsidRDefault="00191807">
      <w:pPr>
        <w:rPr>
          <w:rFonts w:ascii="Verdana" w:hAnsi="Verdana"/>
          <w:b/>
          <w:color w:val="auto"/>
          <w:kern w:val="32"/>
          <w:sz w:val="34"/>
        </w:rPr>
      </w:pPr>
      <w:r>
        <w:br w:type="page"/>
      </w:r>
    </w:p>
    <w:tbl>
      <w:tblPr>
        <w:tblStyle w:val="TableGrid"/>
        <w:tblW w:w="0" w:type="auto"/>
        <w:tblLook w:val="04A0" w:firstRow="1" w:lastRow="0" w:firstColumn="1" w:lastColumn="0" w:noHBand="0" w:noVBand="1"/>
      </w:tblPr>
      <w:tblGrid>
        <w:gridCol w:w="9576"/>
      </w:tblGrid>
      <w:tr w:rsidR="005E3E7D" w14:paraId="52F2DB26" w14:textId="77777777" w:rsidTr="005E3E7D">
        <w:tc>
          <w:tcPr>
            <w:tcW w:w="9576" w:type="dxa"/>
            <w:tcBorders>
              <w:top w:val="nil"/>
              <w:left w:val="nil"/>
              <w:bottom w:val="nil"/>
              <w:right w:val="nil"/>
            </w:tcBorders>
            <w:shd w:val="clear" w:color="auto" w:fill="E5DFEC" w:themeFill="accent4" w:themeFillTint="33"/>
          </w:tcPr>
          <w:p w14:paraId="61A3A487" w14:textId="3FFAF5A8" w:rsidR="005E3E7D" w:rsidRDefault="005E3E7D" w:rsidP="005E3E7D">
            <w:pPr>
              <w:pStyle w:val="Heading1"/>
            </w:pPr>
            <w:r>
              <w:lastRenderedPageBreak/>
              <w:t>PEOPLE / CONTACTS:</w:t>
            </w:r>
          </w:p>
          <w:p w14:paraId="364F70AB" w14:textId="35D0C28F" w:rsidR="005E3E7D" w:rsidRDefault="005E3E7D" w:rsidP="005E3E7D">
            <w:pPr>
              <w:pStyle w:val="BodyText"/>
            </w:pPr>
            <w:r>
              <w:t xml:space="preserve">Contacts are the people you’ll put on your “contacts” list.  They may be clients, audience members, people who’ll hire you, people who’ll help you do you show, coaches, students, colleagues, and many more.  </w:t>
            </w:r>
          </w:p>
          <w:p w14:paraId="24C4B2A8" w14:textId="77777777" w:rsidR="005E3E7D" w:rsidRDefault="005E3E7D" w:rsidP="005E3E7D">
            <w:pPr>
              <w:pStyle w:val="BodyText"/>
            </w:pPr>
          </w:p>
          <w:p w14:paraId="093FDD07" w14:textId="23A4BCFF" w:rsidR="005E3E7D" w:rsidRDefault="005E3E7D" w:rsidP="005E3E7D">
            <w:pPr>
              <w:pStyle w:val="BodyText"/>
            </w:pPr>
            <w:r>
              <w:t>It’s very helpful when you ‘tag’ them so you can connect with specific people about specific things.</w:t>
            </w:r>
          </w:p>
          <w:p w14:paraId="4C949696" w14:textId="77777777" w:rsidR="005E3E7D" w:rsidRDefault="005E3E7D" w:rsidP="005E3E7D">
            <w:pPr>
              <w:pStyle w:val="BodyText"/>
            </w:pPr>
          </w:p>
          <w:p w14:paraId="73FCB00E" w14:textId="77777777" w:rsidR="005E3E7D" w:rsidRDefault="005E3E7D" w:rsidP="005E3E7D">
            <w:pPr>
              <w:pStyle w:val="BodyText"/>
            </w:pPr>
            <w:r>
              <w:t>Some people will have more than one ‘tag’ if you might communicate to them about more than one thing.  For example, people who hire you, and who you might contact about an opening in your schedule – will also be people you want to invite to you programs.</w:t>
            </w:r>
          </w:p>
          <w:p w14:paraId="19AF0F84" w14:textId="77777777" w:rsidR="005E3E7D" w:rsidRDefault="005E3E7D" w:rsidP="005E3E7D">
            <w:pPr>
              <w:pStyle w:val="BodyText"/>
            </w:pPr>
          </w:p>
          <w:p w14:paraId="6AFEFB12" w14:textId="6BF2FA7D" w:rsidR="005E3E7D" w:rsidRDefault="005E3E7D" w:rsidP="005E3E7D">
            <w:pPr>
              <w:pStyle w:val="BodyText"/>
            </w:pPr>
            <w:r>
              <w:t>But before worrying about how many different tags each people needs, just start collecting these people.</w:t>
            </w:r>
          </w:p>
        </w:tc>
      </w:tr>
    </w:tbl>
    <w:p w14:paraId="597DA823" w14:textId="77777777" w:rsidR="004879FB" w:rsidRDefault="004879FB" w:rsidP="00B77805">
      <w:pPr>
        <w:pStyle w:val="Heading2"/>
      </w:pPr>
    </w:p>
    <w:p w14:paraId="01F33AFD" w14:textId="63808ECF" w:rsidR="005E3E7D" w:rsidRDefault="005E3E7D">
      <w:pPr>
        <w:rPr>
          <w:rFonts w:ascii="Verdana" w:hAnsi="Verdana"/>
          <w:color w:val="auto"/>
          <w:sz w:val="22"/>
        </w:rPr>
      </w:pPr>
      <w:r>
        <w:br w:type="page"/>
      </w:r>
    </w:p>
    <w:p w14:paraId="55F38FB6" w14:textId="77777777" w:rsidR="005E3E7D" w:rsidRDefault="005E3E7D" w:rsidP="005E3E7D">
      <w:pPr>
        <w:pStyle w:val="BodyText"/>
      </w:pPr>
    </w:p>
    <w:tbl>
      <w:tblPr>
        <w:tblStyle w:val="TableGrid"/>
        <w:tblW w:w="0" w:type="auto"/>
        <w:tblLook w:val="04A0" w:firstRow="1" w:lastRow="0" w:firstColumn="1" w:lastColumn="0" w:noHBand="0" w:noVBand="1"/>
      </w:tblPr>
      <w:tblGrid>
        <w:gridCol w:w="4788"/>
        <w:gridCol w:w="4788"/>
      </w:tblGrid>
      <w:tr w:rsidR="005E3E7D" w14:paraId="4F152E86" w14:textId="77777777" w:rsidTr="005E3E7D">
        <w:tc>
          <w:tcPr>
            <w:tcW w:w="4788" w:type="dxa"/>
            <w:tcBorders>
              <w:top w:val="nil"/>
              <w:left w:val="nil"/>
              <w:bottom w:val="nil"/>
              <w:right w:val="nil"/>
            </w:tcBorders>
            <w:shd w:val="clear" w:color="auto" w:fill="E5DFEC" w:themeFill="accent4" w:themeFillTint="33"/>
          </w:tcPr>
          <w:p w14:paraId="19301CF8" w14:textId="77777777" w:rsidR="005E3E7D" w:rsidRDefault="005E3E7D" w:rsidP="005E3E7D">
            <w:pPr>
              <w:pStyle w:val="Heading2"/>
            </w:pPr>
            <w:r>
              <w:t>Audience</w:t>
            </w:r>
          </w:p>
        </w:tc>
        <w:tc>
          <w:tcPr>
            <w:tcW w:w="4788" w:type="dxa"/>
            <w:tcBorders>
              <w:top w:val="nil"/>
              <w:left w:val="nil"/>
              <w:bottom w:val="nil"/>
              <w:right w:val="nil"/>
            </w:tcBorders>
            <w:shd w:val="clear" w:color="auto" w:fill="E5DFEC" w:themeFill="accent4" w:themeFillTint="33"/>
          </w:tcPr>
          <w:p w14:paraId="2E7B666D" w14:textId="37BF3428" w:rsidR="005E3E7D" w:rsidRPr="005E3E7D" w:rsidRDefault="005E3E7D" w:rsidP="005E3E7D">
            <w:pPr>
              <w:pStyle w:val="Heading2"/>
              <w:jc w:val="right"/>
              <w:rPr>
                <w:color w:val="808080" w:themeColor="background1" w:themeShade="80"/>
              </w:rPr>
            </w:pPr>
            <w:r w:rsidRPr="005E3E7D">
              <w:rPr>
                <w:color w:val="808080" w:themeColor="background1" w:themeShade="80"/>
              </w:rPr>
              <w:t>Contacts / People</w:t>
            </w:r>
          </w:p>
        </w:tc>
      </w:tr>
      <w:tr w:rsidR="005E3E7D" w14:paraId="3C662898" w14:textId="77777777" w:rsidTr="005E3E7D">
        <w:tc>
          <w:tcPr>
            <w:tcW w:w="9576" w:type="dxa"/>
            <w:gridSpan w:val="2"/>
            <w:tcBorders>
              <w:top w:val="nil"/>
              <w:left w:val="nil"/>
              <w:bottom w:val="nil"/>
              <w:right w:val="nil"/>
            </w:tcBorders>
            <w:shd w:val="clear" w:color="auto" w:fill="E5DFEC" w:themeFill="accent4" w:themeFillTint="33"/>
          </w:tcPr>
          <w:p w14:paraId="3D40B8D9" w14:textId="77777777" w:rsidR="005E3E7D" w:rsidRDefault="005E3E7D" w:rsidP="005E3E7D">
            <w:pPr>
              <w:pStyle w:val="BodyText"/>
            </w:pPr>
          </w:p>
          <w:p w14:paraId="0AC40818" w14:textId="77777777" w:rsidR="005E3E7D" w:rsidRDefault="005E3E7D" w:rsidP="005E3E7D">
            <w:pPr>
              <w:pStyle w:val="BodyText"/>
            </w:pPr>
            <w:r>
              <w:t>Anyone you want to invite to your show, starting with family, and even ridiculous celebrities you’d want to come to your show.  Also include people who might hire you in the future.</w:t>
            </w:r>
          </w:p>
          <w:p w14:paraId="7C8CB0C3" w14:textId="77777777" w:rsidR="005E3E7D" w:rsidRDefault="005E3E7D" w:rsidP="005E3E7D">
            <w:pPr>
              <w:pStyle w:val="Heading2"/>
            </w:pPr>
          </w:p>
        </w:tc>
      </w:tr>
    </w:tbl>
    <w:p w14:paraId="6B2A9FCC" w14:textId="77777777" w:rsidR="005E3E7D" w:rsidRPr="005E3E7D" w:rsidRDefault="005E3E7D" w:rsidP="005E3E7D">
      <w:pPr>
        <w:pStyle w:val="BodyText"/>
      </w:pPr>
    </w:p>
    <w:p w14:paraId="44A81F6F" w14:textId="77777777" w:rsidR="004879FB" w:rsidRDefault="004879FB" w:rsidP="00B77805">
      <w:pPr>
        <w:pStyle w:val="Heading2"/>
      </w:pPr>
    </w:p>
    <w:p w14:paraId="6F44E1FA" w14:textId="77777777" w:rsidR="00B77805" w:rsidRDefault="00B77805" w:rsidP="00B77805">
      <w:pPr>
        <w:pStyle w:val="Heading2"/>
      </w:pPr>
    </w:p>
    <w:p w14:paraId="409E3260" w14:textId="77777777" w:rsidR="00B77805" w:rsidRDefault="00B77805" w:rsidP="00B77805">
      <w:pPr>
        <w:pStyle w:val="Heading2"/>
      </w:pPr>
    </w:p>
    <w:p w14:paraId="0FFF5EC6" w14:textId="77777777" w:rsidR="00B77805" w:rsidRDefault="00B77805" w:rsidP="00B77805">
      <w:pPr>
        <w:pStyle w:val="Heading2"/>
      </w:pPr>
    </w:p>
    <w:p w14:paraId="02CFF385" w14:textId="77777777" w:rsidR="00351A65" w:rsidRDefault="00351A65">
      <w:pPr>
        <w:rPr>
          <w:rFonts w:ascii="Verdana" w:hAnsi="Verdana"/>
          <w:b/>
          <w:kern w:val="32"/>
          <w:sz w:val="28"/>
        </w:rPr>
      </w:pPr>
      <w:r>
        <w:br w:type="page"/>
      </w:r>
    </w:p>
    <w:p w14:paraId="00CAB234" w14:textId="77777777" w:rsidR="004879FB" w:rsidRDefault="004879FB" w:rsidP="00B77805">
      <w:pPr>
        <w:pStyle w:val="Heading2"/>
      </w:pPr>
    </w:p>
    <w:tbl>
      <w:tblPr>
        <w:tblStyle w:val="TableGrid"/>
        <w:tblW w:w="0" w:type="auto"/>
        <w:tblLook w:val="04A0" w:firstRow="1" w:lastRow="0" w:firstColumn="1" w:lastColumn="0" w:noHBand="0" w:noVBand="1"/>
      </w:tblPr>
      <w:tblGrid>
        <w:gridCol w:w="4788"/>
        <w:gridCol w:w="4788"/>
      </w:tblGrid>
      <w:tr w:rsidR="00FF603B" w14:paraId="48F8CD5D" w14:textId="77777777" w:rsidTr="00FF603B">
        <w:trPr>
          <w:trHeight w:val="531"/>
        </w:trPr>
        <w:tc>
          <w:tcPr>
            <w:tcW w:w="4788" w:type="dxa"/>
            <w:tcBorders>
              <w:top w:val="nil"/>
              <w:left w:val="nil"/>
              <w:bottom w:val="nil"/>
              <w:right w:val="nil"/>
            </w:tcBorders>
            <w:shd w:val="clear" w:color="auto" w:fill="E5DFEC" w:themeFill="accent4" w:themeFillTint="33"/>
          </w:tcPr>
          <w:p w14:paraId="658E790A" w14:textId="53EA6278" w:rsidR="00FF603B" w:rsidRDefault="00FF603B" w:rsidP="006C44C5">
            <w:pPr>
              <w:pStyle w:val="Heading2"/>
            </w:pPr>
            <w:r>
              <w:t>Presenters/Venues</w:t>
            </w:r>
            <w:r w:rsidR="006C44C5">
              <w:t xml:space="preserve"> / Agents</w:t>
            </w:r>
          </w:p>
        </w:tc>
        <w:tc>
          <w:tcPr>
            <w:tcW w:w="4788" w:type="dxa"/>
            <w:tcBorders>
              <w:top w:val="nil"/>
              <w:left w:val="nil"/>
              <w:bottom w:val="nil"/>
              <w:right w:val="nil"/>
            </w:tcBorders>
            <w:shd w:val="clear" w:color="auto" w:fill="E5DFEC" w:themeFill="accent4" w:themeFillTint="33"/>
          </w:tcPr>
          <w:p w14:paraId="25C67164" w14:textId="77777777" w:rsidR="00FF603B" w:rsidRPr="005E3E7D" w:rsidRDefault="00FF603B" w:rsidP="006C44C5">
            <w:pPr>
              <w:pStyle w:val="Heading2"/>
              <w:jc w:val="right"/>
              <w:rPr>
                <w:color w:val="808080" w:themeColor="background1" w:themeShade="80"/>
              </w:rPr>
            </w:pPr>
            <w:r w:rsidRPr="005E3E7D">
              <w:rPr>
                <w:color w:val="808080" w:themeColor="background1" w:themeShade="80"/>
              </w:rPr>
              <w:t>Contacts / People</w:t>
            </w:r>
          </w:p>
        </w:tc>
      </w:tr>
      <w:tr w:rsidR="00FF603B" w14:paraId="50F7416D" w14:textId="77777777" w:rsidTr="006C44C5">
        <w:tc>
          <w:tcPr>
            <w:tcW w:w="9576" w:type="dxa"/>
            <w:gridSpan w:val="2"/>
            <w:tcBorders>
              <w:top w:val="nil"/>
              <w:left w:val="nil"/>
              <w:bottom w:val="nil"/>
              <w:right w:val="nil"/>
            </w:tcBorders>
            <w:shd w:val="clear" w:color="auto" w:fill="E5DFEC" w:themeFill="accent4" w:themeFillTint="33"/>
          </w:tcPr>
          <w:p w14:paraId="0BEB3FEE" w14:textId="69705CD5" w:rsidR="00FF603B" w:rsidRDefault="00FF603B" w:rsidP="006C44C5">
            <w:pPr>
              <w:pStyle w:val="BodyText"/>
            </w:pPr>
          </w:p>
          <w:p w14:paraId="735044E8" w14:textId="2A4A87D2" w:rsidR="00FF603B" w:rsidRDefault="007D37F8" w:rsidP="00FF603B">
            <w:pPr>
              <w:pStyle w:val="BodyText"/>
            </w:pPr>
            <w:r>
              <w:t xml:space="preserve">Anyone </w:t>
            </w:r>
            <w:r w:rsidR="006C44C5">
              <w:t>you might like to have hire you</w:t>
            </w:r>
            <w:r w:rsidR="00FF603B">
              <w:t>,</w:t>
            </w:r>
            <w:r>
              <w:t xml:space="preserve"> and anyplace you might want to play or anyone</w:t>
            </w:r>
            <w:r w:rsidR="00FF603B">
              <w:t xml:space="preserve"> including your livingroom, YouStream, your favorite local theater, Broadway. Remember, this page is just a dumping ground.</w:t>
            </w:r>
            <w:r w:rsidR="006C44C5">
              <w:t xml:space="preserve"> </w:t>
            </w:r>
          </w:p>
          <w:p w14:paraId="35351870" w14:textId="662D4F83" w:rsidR="00FF603B" w:rsidRDefault="00FF603B" w:rsidP="00FF603B">
            <w:pPr>
              <w:pStyle w:val="BodyText"/>
            </w:pPr>
          </w:p>
        </w:tc>
      </w:tr>
    </w:tbl>
    <w:p w14:paraId="53AFF511" w14:textId="77777777" w:rsidR="00FF603B" w:rsidRDefault="00FF603B" w:rsidP="00B77805">
      <w:pPr>
        <w:pStyle w:val="Heading2"/>
      </w:pPr>
    </w:p>
    <w:p w14:paraId="5FEE4337" w14:textId="3B92FA80" w:rsidR="00324753" w:rsidRDefault="00324753">
      <w:pPr>
        <w:rPr>
          <w:rFonts w:ascii="Verdana" w:hAnsi="Verdana"/>
          <w:b/>
          <w:kern w:val="32"/>
          <w:sz w:val="28"/>
        </w:rPr>
      </w:pPr>
      <w:r>
        <w:br w:type="page"/>
      </w:r>
    </w:p>
    <w:p w14:paraId="10A0CC08" w14:textId="77777777" w:rsidR="001C42B3" w:rsidRDefault="001C42B3" w:rsidP="00245994">
      <w:pPr>
        <w:pStyle w:val="Heading2"/>
      </w:pPr>
    </w:p>
    <w:tbl>
      <w:tblPr>
        <w:tblStyle w:val="TableGrid"/>
        <w:tblW w:w="0" w:type="auto"/>
        <w:tblLook w:val="04A0" w:firstRow="1" w:lastRow="0" w:firstColumn="1" w:lastColumn="0" w:noHBand="0" w:noVBand="1"/>
      </w:tblPr>
      <w:tblGrid>
        <w:gridCol w:w="4788"/>
        <w:gridCol w:w="4788"/>
      </w:tblGrid>
      <w:tr w:rsidR="00324753" w14:paraId="313C9716" w14:textId="77777777" w:rsidTr="0013337F">
        <w:trPr>
          <w:trHeight w:val="531"/>
        </w:trPr>
        <w:tc>
          <w:tcPr>
            <w:tcW w:w="4788" w:type="dxa"/>
            <w:tcBorders>
              <w:top w:val="nil"/>
              <w:left w:val="nil"/>
              <w:bottom w:val="nil"/>
              <w:right w:val="nil"/>
            </w:tcBorders>
            <w:shd w:val="clear" w:color="auto" w:fill="E5DFEC" w:themeFill="accent4" w:themeFillTint="33"/>
          </w:tcPr>
          <w:p w14:paraId="2012FB55" w14:textId="1B527C24" w:rsidR="00324753" w:rsidRDefault="00324753" w:rsidP="0013337F">
            <w:pPr>
              <w:pStyle w:val="Heading2"/>
            </w:pPr>
            <w:r>
              <w:t>Team</w:t>
            </w:r>
          </w:p>
        </w:tc>
        <w:tc>
          <w:tcPr>
            <w:tcW w:w="4788" w:type="dxa"/>
            <w:tcBorders>
              <w:top w:val="nil"/>
              <w:left w:val="nil"/>
              <w:bottom w:val="nil"/>
              <w:right w:val="nil"/>
            </w:tcBorders>
            <w:shd w:val="clear" w:color="auto" w:fill="E5DFEC" w:themeFill="accent4" w:themeFillTint="33"/>
          </w:tcPr>
          <w:p w14:paraId="13409FBB" w14:textId="77777777" w:rsidR="00324753" w:rsidRPr="005E3E7D" w:rsidRDefault="00324753" w:rsidP="0013337F">
            <w:pPr>
              <w:pStyle w:val="Heading2"/>
              <w:jc w:val="right"/>
              <w:rPr>
                <w:color w:val="808080" w:themeColor="background1" w:themeShade="80"/>
              </w:rPr>
            </w:pPr>
            <w:r w:rsidRPr="005E3E7D">
              <w:rPr>
                <w:color w:val="808080" w:themeColor="background1" w:themeShade="80"/>
              </w:rPr>
              <w:t>Contacts / People</w:t>
            </w:r>
          </w:p>
        </w:tc>
      </w:tr>
      <w:tr w:rsidR="00324753" w14:paraId="7A127EA6" w14:textId="77777777" w:rsidTr="0013337F">
        <w:tc>
          <w:tcPr>
            <w:tcW w:w="9576" w:type="dxa"/>
            <w:gridSpan w:val="2"/>
            <w:tcBorders>
              <w:top w:val="nil"/>
              <w:left w:val="nil"/>
              <w:bottom w:val="nil"/>
              <w:right w:val="nil"/>
            </w:tcBorders>
            <w:shd w:val="clear" w:color="auto" w:fill="E5DFEC" w:themeFill="accent4" w:themeFillTint="33"/>
          </w:tcPr>
          <w:p w14:paraId="7C7CEBC6" w14:textId="77777777" w:rsidR="00324753" w:rsidRDefault="00324753" w:rsidP="0013337F">
            <w:pPr>
              <w:pStyle w:val="BodyText"/>
            </w:pPr>
          </w:p>
          <w:p w14:paraId="1F567DEF" w14:textId="77777777" w:rsidR="00324753" w:rsidRPr="00245994" w:rsidRDefault="00324753" w:rsidP="00324753">
            <w:pPr>
              <w:pStyle w:val="BodyText"/>
            </w:pPr>
            <w:r>
              <w:t xml:space="preserve">Anybody who has skills that might need for a show including: lighting designer, dogsbody (someone who loves you and would be happy to do gruntwork), publicist, graphic designer – these can be specific people you know, people you’ve always wanted to work with but know you can’t afford, or </w:t>
            </w:r>
            <w:r>
              <w:rPr>
                <w:i/>
              </w:rPr>
              <w:t>types</w:t>
            </w:r>
            <w:r>
              <w:t xml:space="preserve"> of people – either in terms of their type of skill or simply the type of people whose character you like to be around.</w:t>
            </w:r>
          </w:p>
          <w:p w14:paraId="1A3839EA" w14:textId="77777777" w:rsidR="00324753" w:rsidRDefault="00324753" w:rsidP="0013337F">
            <w:pPr>
              <w:pStyle w:val="BodyText"/>
            </w:pPr>
          </w:p>
        </w:tc>
      </w:tr>
    </w:tbl>
    <w:p w14:paraId="52956CCC" w14:textId="77777777" w:rsidR="001C42B3" w:rsidRDefault="001C42B3" w:rsidP="00245994">
      <w:pPr>
        <w:pStyle w:val="Heading2"/>
      </w:pPr>
    </w:p>
    <w:p w14:paraId="497BA374" w14:textId="77777777" w:rsidR="001C42B3" w:rsidRDefault="001C42B3" w:rsidP="00245994">
      <w:pPr>
        <w:pStyle w:val="Heading2"/>
      </w:pPr>
    </w:p>
    <w:p w14:paraId="273A6EB6" w14:textId="77777777" w:rsidR="001C42B3" w:rsidRDefault="001C42B3" w:rsidP="00245994">
      <w:pPr>
        <w:pStyle w:val="Heading2"/>
      </w:pPr>
    </w:p>
    <w:p w14:paraId="07B6003B" w14:textId="77777777" w:rsidR="001C42B3" w:rsidRDefault="001C42B3" w:rsidP="00245994">
      <w:pPr>
        <w:pStyle w:val="Heading2"/>
      </w:pPr>
    </w:p>
    <w:p w14:paraId="6C338F2E" w14:textId="77777777" w:rsidR="001C42B3" w:rsidRDefault="001C42B3" w:rsidP="00245994">
      <w:pPr>
        <w:pStyle w:val="Heading2"/>
      </w:pPr>
    </w:p>
    <w:p w14:paraId="1108B6F3" w14:textId="77777777" w:rsidR="001C42B3" w:rsidRDefault="001C42B3" w:rsidP="00245994">
      <w:pPr>
        <w:pStyle w:val="Heading2"/>
      </w:pPr>
    </w:p>
    <w:p w14:paraId="0946C7D8" w14:textId="77777777" w:rsidR="00245994" w:rsidRDefault="00245994" w:rsidP="00B77805">
      <w:pPr>
        <w:pStyle w:val="BodyText"/>
      </w:pPr>
    </w:p>
    <w:p w14:paraId="58BE0A9F" w14:textId="77777777" w:rsidR="00D600B7" w:rsidRDefault="00D600B7" w:rsidP="00B77805">
      <w:pPr>
        <w:pStyle w:val="BodyText"/>
      </w:pPr>
    </w:p>
    <w:p w14:paraId="1CF53105" w14:textId="77777777" w:rsidR="00D600B7" w:rsidRDefault="00D600B7">
      <w:pPr>
        <w:rPr>
          <w:rFonts w:ascii="Verdana" w:hAnsi="Verdana"/>
          <w:b/>
          <w:color w:val="auto"/>
          <w:kern w:val="32"/>
          <w:sz w:val="34"/>
        </w:rPr>
      </w:pPr>
      <w:r>
        <w:br w:type="page"/>
      </w:r>
    </w:p>
    <w:p w14:paraId="2ACBE2F9" w14:textId="77777777" w:rsidR="009732E5" w:rsidRDefault="009732E5" w:rsidP="009732E5">
      <w:pPr>
        <w:pStyle w:val="Heading1"/>
      </w:pPr>
    </w:p>
    <w:p w14:paraId="4A3912F7" w14:textId="5004672C" w:rsidR="009732E5" w:rsidRDefault="009732E5" w:rsidP="009732E5">
      <w:pPr>
        <w:pStyle w:val="Heading1"/>
      </w:pPr>
      <w:r>
        <w:t>CONTENT / CREATIVE IDEAS</w:t>
      </w:r>
    </w:p>
    <w:p w14:paraId="28956E35" w14:textId="07E84E20" w:rsidR="00EA75D7" w:rsidRDefault="00EA75D7" w:rsidP="00EA75D7">
      <w:pPr>
        <w:pStyle w:val="Heading2"/>
      </w:pPr>
      <w:r>
        <w:t>Titles</w:t>
      </w:r>
    </w:p>
    <w:p w14:paraId="00D39F4E" w14:textId="05753A49" w:rsidR="00EA75D7" w:rsidRDefault="00EA75D7" w:rsidP="00EA75D7">
      <w:pPr>
        <w:pStyle w:val="BodyText"/>
      </w:pPr>
      <w:r>
        <w:t>Any time you think of a cool title for a show, a song, or anything else, jot it down.</w:t>
      </w:r>
    </w:p>
    <w:p w14:paraId="51931A26" w14:textId="77777777" w:rsidR="00EA75D7" w:rsidRDefault="00EA75D7" w:rsidP="00D600B7">
      <w:pPr>
        <w:pStyle w:val="Heading2"/>
      </w:pPr>
    </w:p>
    <w:p w14:paraId="135F0118" w14:textId="77777777" w:rsidR="00EA75D7" w:rsidRDefault="00EA75D7" w:rsidP="00D600B7">
      <w:pPr>
        <w:pStyle w:val="Heading2"/>
      </w:pPr>
    </w:p>
    <w:p w14:paraId="3EB9BA21" w14:textId="77777777" w:rsidR="00EA75D7" w:rsidRDefault="00EA75D7" w:rsidP="00D600B7">
      <w:pPr>
        <w:pStyle w:val="Heading2"/>
      </w:pPr>
    </w:p>
    <w:p w14:paraId="7626579B" w14:textId="77777777" w:rsidR="00EA75D7" w:rsidRDefault="00EA75D7" w:rsidP="00D600B7">
      <w:pPr>
        <w:pStyle w:val="Heading2"/>
      </w:pPr>
    </w:p>
    <w:p w14:paraId="37FBCA6C" w14:textId="77777777" w:rsidR="00EA75D7" w:rsidRDefault="00EA75D7" w:rsidP="00D600B7">
      <w:pPr>
        <w:pStyle w:val="Heading2"/>
      </w:pPr>
    </w:p>
    <w:p w14:paraId="5BE75FA8" w14:textId="2C15B022" w:rsidR="00D600B7" w:rsidRDefault="00D600B7" w:rsidP="00D600B7">
      <w:pPr>
        <w:pStyle w:val="Heading2"/>
      </w:pPr>
      <w:r>
        <w:t>Repertoire</w:t>
      </w:r>
    </w:p>
    <w:p w14:paraId="564D93AF" w14:textId="54035FD8" w:rsidR="00D600B7" w:rsidRDefault="00D600B7" w:rsidP="00D600B7">
      <w:pPr>
        <w:pStyle w:val="BodyText"/>
      </w:pPr>
      <w:r>
        <w:t>Any thoughts you have about pieces you want to play</w:t>
      </w:r>
      <w:r w:rsidR="0004666B">
        <w:t xml:space="preserve"> (later you’ll get a Repertoire sheet, but ju</w:t>
      </w:r>
      <w:r w:rsidR="00A20C05">
        <w:t>st write any ideas here for now and any ideas ‘about’ the pieces that you have)</w:t>
      </w:r>
    </w:p>
    <w:p w14:paraId="40FAC69F" w14:textId="77777777" w:rsidR="009732E5" w:rsidRDefault="009732E5"/>
    <w:p w14:paraId="6FA2A603" w14:textId="77777777" w:rsidR="009732E5" w:rsidRDefault="009732E5"/>
    <w:p w14:paraId="4DC7C2A4" w14:textId="77777777" w:rsidR="009732E5" w:rsidRDefault="009732E5"/>
    <w:p w14:paraId="0382E9AB" w14:textId="77777777" w:rsidR="009732E5" w:rsidRDefault="009732E5"/>
    <w:p w14:paraId="504B01AA" w14:textId="77777777" w:rsidR="009732E5" w:rsidRDefault="009732E5"/>
    <w:p w14:paraId="688BA79A" w14:textId="77777777" w:rsidR="009732E5" w:rsidRDefault="009732E5"/>
    <w:p w14:paraId="50A9BEC6" w14:textId="77777777" w:rsidR="009732E5" w:rsidRDefault="009732E5"/>
    <w:p w14:paraId="1B088720" w14:textId="77777777" w:rsidR="009732E5" w:rsidRDefault="009732E5"/>
    <w:p w14:paraId="31349E42" w14:textId="77777777" w:rsidR="009732E5" w:rsidRDefault="009732E5"/>
    <w:p w14:paraId="4AA81654" w14:textId="77777777" w:rsidR="009732E5" w:rsidRDefault="009732E5"/>
    <w:p w14:paraId="2D6D71E1" w14:textId="77777777" w:rsidR="009732E5" w:rsidRDefault="009732E5"/>
    <w:p w14:paraId="5AB684A7" w14:textId="77777777" w:rsidR="009732E5" w:rsidRDefault="009732E5"/>
    <w:p w14:paraId="270BD230" w14:textId="77777777" w:rsidR="009732E5" w:rsidRDefault="009732E5"/>
    <w:p w14:paraId="0B8B34E9" w14:textId="77777777" w:rsidR="009732E5" w:rsidRDefault="009732E5"/>
    <w:p w14:paraId="76798E55" w14:textId="77777777" w:rsidR="009732E5" w:rsidRDefault="009732E5"/>
    <w:p w14:paraId="30563BDB" w14:textId="77777777" w:rsidR="009732E5" w:rsidRDefault="009732E5"/>
    <w:p w14:paraId="77430677" w14:textId="77777777" w:rsidR="009732E5" w:rsidRDefault="009732E5"/>
    <w:p w14:paraId="615BEF20" w14:textId="77777777" w:rsidR="009732E5" w:rsidRDefault="009732E5"/>
    <w:p w14:paraId="3AA0AAFC" w14:textId="77777777" w:rsidR="00A20C05" w:rsidRDefault="00A20C05">
      <w:pPr>
        <w:rPr>
          <w:rFonts w:ascii="Verdana" w:hAnsi="Verdana"/>
          <w:b/>
          <w:kern w:val="32"/>
          <w:sz w:val="28"/>
        </w:rPr>
      </w:pPr>
      <w:r>
        <w:br w:type="page"/>
      </w:r>
    </w:p>
    <w:p w14:paraId="7D28E30B" w14:textId="77777777" w:rsidR="00994325" w:rsidRDefault="00994325" w:rsidP="00994325">
      <w:pPr>
        <w:pStyle w:val="Heading1"/>
      </w:pPr>
    </w:p>
    <w:p w14:paraId="3A0A94C8" w14:textId="179AAA44" w:rsidR="009732E5" w:rsidRDefault="009732E5" w:rsidP="009732E5">
      <w:pPr>
        <w:pStyle w:val="Heading2"/>
      </w:pPr>
      <w:r>
        <w:t>Stories</w:t>
      </w:r>
    </w:p>
    <w:p w14:paraId="42FAA183" w14:textId="244E370C" w:rsidR="009732E5" w:rsidRPr="009732E5" w:rsidRDefault="009732E5" w:rsidP="009732E5">
      <w:pPr>
        <w:pStyle w:val="BodyText"/>
      </w:pPr>
      <w:r>
        <w:t>Stories you might want to tell from your life, or things you want to say to the audience because they’re important to you or shine a light on why you do what you do, or because they’re funny, or illustrate the life of a harpist.</w:t>
      </w:r>
    </w:p>
    <w:p w14:paraId="4F7EE073" w14:textId="77777777" w:rsidR="009732E5" w:rsidRDefault="009732E5"/>
    <w:p w14:paraId="51757BD6" w14:textId="77777777" w:rsidR="009732E5" w:rsidRDefault="009732E5"/>
    <w:p w14:paraId="231C9557" w14:textId="77777777" w:rsidR="009732E5" w:rsidRDefault="009732E5"/>
    <w:p w14:paraId="1A99E0DB" w14:textId="77777777" w:rsidR="009732E5" w:rsidRDefault="009732E5"/>
    <w:p w14:paraId="1C53F885" w14:textId="77777777" w:rsidR="009732E5" w:rsidRDefault="009732E5"/>
    <w:p w14:paraId="5C71BA51" w14:textId="77777777" w:rsidR="009732E5" w:rsidRDefault="009732E5"/>
    <w:p w14:paraId="12059184" w14:textId="77777777" w:rsidR="009732E5" w:rsidRDefault="009732E5"/>
    <w:p w14:paraId="7AAC317E" w14:textId="77777777" w:rsidR="009732E5" w:rsidRDefault="009732E5"/>
    <w:p w14:paraId="3AF3A5FC" w14:textId="77777777" w:rsidR="009732E5" w:rsidRDefault="009732E5"/>
    <w:p w14:paraId="30338E16" w14:textId="77777777" w:rsidR="009732E5" w:rsidRDefault="009732E5"/>
    <w:p w14:paraId="44DEBE27" w14:textId="77777777" w:rsidR="009732E5" w:rsidRDefault="009732E5"/>
    <w:p w14:paraId="3031C80B" w14:textId="77777777" w:rsidR="009732E5" w:rsidRDefault="009732E5"/>
    <w:p w14:paraId="00D41ABA" w14:textId="77777777" w:rsidR="009732E5" w:rsidRDefault="009732E5"/>
    <w:p w14:paraId="6412050B" w14:textId="77777777" w:rsidR="009732E5" w:rsidRDefault="009732E5"/>
    <w:p w14:paraId="22586F09" w14:textId="77777777" w:rsidR="009732E5" w:rsidRDefault="009732E5"/>
    <w:p w14:paraId="35A86AC3" w14:textId="77777777" w:rsidR="009732E5" w:rsidRDefault="009732E5"/>
    <w:p w14:paraId="1914810D" w14:textId="77777777" w:rsidR="009732E5" w:rsidRDefault="009732E5"/>
    <w:p w14:paraId="42A78AC4" w14:textId="77777777" w:rsidR="009732E5" w:rsidRDefault="009732E5"/>
    <w:p w14:paraId="30836023" w14:textId="77777777" w:rsidR="009732E5" w:rsidRDefault="009732E5" w:rsidP="009732E5">
      <w:pPr>
        <w:pStyle w:val="Heading2"/>
      </w:pPr>
      <w:r>
        <w:t>Schtick</w:t>
      </w:r>
    </w:p>
    <w:p w14:paraId="3B0BFDE0" w14:textId="64D9E6D2" w:rsidR="009732E5" w:rsidRPr="009732E5" w:rsidRDefault="009732E5" w:rsidP="009732E5">
      <w:pPr>
        <w:pStyle w:val="BodyText"/>
      </w:pPr>
      <w:r>
        <w:t xml:space="preserve">Anything silly, physical or non-musical that’s an idea about </w:t>
      </w:r>
      <w:r>
        <w:rPr>
          <w:i/>
        </w:rPr>
        <w:t>how</w:t>
      </w:r>
      <w:r>
        <w:t xml:space="preserve"> you might play with the content</w:t>
      </w:r>
    </w:p>
    <w:p w14:paraId="4DF7E49F" w14:textId="77777777" w:rsidR="009732E5" w:rsidRDefault="009732E5">
      <w:pPr>
        <w:rPr>
          <w:rFonts w:ascii="Verdana" w:hAnsi="Verdana"/>
          <w:b/>
          <w:color w:val="auto"/>
          <w:kern w:val="32"/>
          <w:sz w:val="34"/>
        </w:rPr>
      </w:pPr>
      <w:r>
        <w:br w:type="page"/>
      </w:r>
    </w:p>
    <w:p w14:paraId="76BD109C" w14:textId="77777777" w:rsidR="00264E59" w:rsidRDefault="00264E59" w:rsidP="00994325">
      <w:pPr>
        <w:pStyle w:val="Heading1"/>
      </w:pPr>
    </w:p>
    <w:p w14:paraId="7E143EB7" w14:textId="74AA8D33" w:rsidR="00994325" w:rsidRDefault="00994325" w:rsidP="00994325">
      <w:pPr>
        <w:pStyle w:val="Heading1"/>
      </w:pPr>
      <w:r>
        <w:t>PRODUCTION</w:t>
      </w:r>
    </w:p>
    <w:p w14:paraId="456BC06E" w14:textId="6CA80BB0" w:rsidR="00D600B7" w:rsidRDefault="00994325" w:rsidP="00D600B7">
      <w:pPr>
        <w:pStyle w:val="Heading2"/>
      </w:pPr>
      <w:r>
        <w:t>Staging/Lighting/Props</w:t>
      </w:r>
    </w:p>
    <w:p w14:paraId="51C216B3" w14:textId="4528ADBC" w:rsidR="00D600B7" w:rsidRDefault="00D600B7" w:rsidP="00D600B7">
      <w:pPr>
        <w:pStyle w:val="BodyText"/>
      </w:pPr>
      <w:r>
        <w:t>Any ideas about staging, lighting, props.  If you ‘see’ something in your mind, just try to describe it.  If you see it on the web, either get a screenshot or bookmark the page.  If you see it in a magazine, take a photo of it.  If you find a method that works best for you (like snapping a photo with your phone instead of bookmarking, go with the method that’s most comfortable for you)</w:t>
      </w:r>
    </w:p>
    <w:p w14:paraId="30726D09" w14:textId="77777777" w:rsidR="00E1421E" w:rsidRDefault="00E1421E" w:rsidP="00D600B7">
      <w:pPr>
        <w:pStyle w:val="Heading2"/>
      </w:pPr>
    </w:p>
    <w:p w14:paraId="30CDBDF3" w14:textId="77777777" w:rsidR="00E1421E" w:rsidRDefault="00E1421E" w:rsidP="00D600B7">
      <w:pPr>
        <w:pStyle w:val="Heading2"/>
      </w:pPr>
    </w:p>
    <w:p w14:paraId="5FFCD849" w14:textId="77777777" w:rsidR="00E1421E" w:rsidRDefault="00E1421E" w:rsidP="00D600B7">
      <w:pPr>
        <w:pStyle w:val="Heading2"/>
      </w:pPr>
    </w:p>
    <w:p w14:paraId="02024D87" w14:textId="77777777" w:rsidR="00E1421E" w:rsidRDefault="00E1421E" w:rsidP="00D600B7">
      <w:pPr>
        <w:pStyle w:val="Heading2"/>
      </w:pPr>
    </w:p>
    <w:p w14:paraId="2D64E1D3" w14:textId="77777777" w:rsidR="00E1421E" w:rsidRDefault="00E1421E" w:rsidP="00D600B7">
      <w:pPr>
        <w:pStyle w:val="Heading2"/>
      </w:pPr>
    </w:p>
    <w:p w14:paraId="123834D3" w14:textId="77777777" w:rsidR="00E1421E" w:rsidRDefault="00E1421E" w:rsidP="00D600B7">
      <w:pPr>
        <w:pStyle w:val="Heading2"/>
      </w:pPr>
    </w:p>
    <w:p w14:paraId="114F2C9E" w14:textId="77777777" w:rsidR="00E1421E" w:rsidRDefault="00E1421E" w:rsidP="00D600B7">
      <w:pPr>
        <w:pStyle w:val="Heading2"/>
      </w:pPr>
    </w:p>
    <w:p w14:paraId="256F5216" w14:textId="77777777" w:rsidR="00E1421E" w:rsidRDefault="00E1421E" w:rsidP="00D600B7">
      <w:pPr>
        <w:pStyle w:val="Heading2"/>
      </w:pPr>
    </w:p>
    <w:p w14:paraId="3AACE1AC" w14:textId="77777777" w:rsidR="00E1421E" w:rsidRDefault="00E1421E" w:rsidP="00D600B7">
      <w:pPr>
        <w:pStyle w:val="Heading2"/>
      </w:pPr>
    </w:p>
    <w:p w14:paraId="155A487F" w14:textId="77777777" w:rsidR="00E1421E" w:rsidRDefault="00E1421E" w:rsidP="00D600B7">
      <w:pPr>
        <w:pStyle w:val="Heading2"/>
      </w:pPr>
    </w:p>
    <w:p w14:paraId="23BDFBE8" w14:textId="75E26644" w:rsidR="00D600B7" w:rsidRDefault="00D600B7" w:rsidP="00D600B7">
      <w:pPr>
        <w:pStyle w:val="Heading2"/>
      </w:pPr>
      <w:r>
        <w:t>Costuming</w:t>
      </w:r>
    </w:p>
    <w:p w14:paraId="4A75BFEF" w14:textId="71D64B39" w:rsidR="00D600B7" w:rsidRDefault="00D600B7" w:rsidP="00D600B7">
      <w:pPr>
        <w:pStyle w:val="BodyText"/>
      </w:pPr>
      <w:r>
        <w:t>Any ideas about what you love wearing, or what you love seeing others wear.  This can be as simple as a word like “messy” or “flowy” or “superhero” or a phrase like “athletic, but flowy” or “I need to feel safe, like it won’t fall off, but I like it to LOOK like it might” or “I love how red high-heels look but I can’t wear them and feel comfortable except when I’m sitting down” – also any images (as above)</w:t>
      </w:r>
    </w:p>
    <w:p w14:paraId="7590F02C" w14:textId="77777777" w:rsidR="00D600B7" w:rsidRDefault="00D600B7" w:rsidP="00D600B7">
      <w:pPr>
        <w:pStyle w:val="BodyText"/>
      </w:pPr>
    </w:p>
    <w:p w14:paraId="0301F72D" w14:textId="77777777" w:rsidR="00D600B7" w:rsidRDefault="00D600B7" w:rsidP="00D600B7">
      <w:pPr>
        <w:pStyle w:val="BodyText"/>
      </w:pPr>
    </w:p>
    <w:p w14:paraId="7D743AE8" w14:textId="77777777" w:rsidR="00D600B7" w:rsidRDefault="00D600B7" w:rsidP="00D600B7">
      <w:pPr>
        <w:pStyle w:val="BodyText"/>
      </w:pPr>
    </w:p>
    <w:p w14:paraId="50241C70" w14:textId="77777777" w:rsidR="00E1421E" w:rsidRDefault="00E1421E">
      <w:pPr>
        <w:rPr>
          <w:rFonts w:ascii="Verdana" w:hAnsi="Verdana"/>
          <w:b/>
          <w:color w:val="auto"/>
          <w:kern w:val="32"/>
          <w:sz w:val="34"/>
        </w:rPr>
      </w:pPr>
      <w:r>
        <w:br w:type="page"/>
      </w:r>
    </w:p>
    <w:p w14:paraId="4E33227D" w14:textId="77777777" w:rsidR="00264E59" w:rsidRDefault="00264E59" w:rsidP="00D600B7">
      <w:pPr>
        <w:pStyle w:val="Heading1"/>
      </w:pPr>
    </w:p>
    <w:p w14:paraId="27466011" w14:textId="439BEEC7" w:rsidR="00D600B7" w:rsidRDefault="00D600B7" w:rsidP="00D600B7">
      <w:pPr>
        <w:pStyle w:val="Heading1"/>
      </w:pPr>
      <w:r>
        <w:t>PROMOTION</w:t>
      </w:r>
    </w:p>
    <w:p w14:paraId="55B0FF44" w14:textId="12AC8F5B" w:rsidR="00102D89" w:rsidRDefault="00102D89" w:rsidP="00102D89">
      <w:pPr>
        <w:pStyle w:val="Heading2"/>
      </w:pPr>
      <w:r>
        <w:t>Blurbs &amp; Bios</w:t>
      </w:r>
    </w:p>
    <w:p w14:paraId="023DA9A6" w14:textId="34418C6D" w:rsidR="00102D89" w:rsidRPr="00245994" w:rsidRDefault="00102D89" w:rsidP="00102D89">
      <w:pPr>
        <w:pStyle w:val="BodyText"/>
      </w:pPr>
      <w:r>
        <w:t>Phrases that come to you, or that people say to you about you, or that you hear about others and like the sound of; even just words</w:t>
      </w:r>
      <w:r w:rsidR="00E1421E">
        <w:t xml:space="preserve"> that you like or wish people used to describe you.</w:t>
      </w:r>
    </w:p>
    <w:p w14:paraId="638A8F86" w14:textId="77777777" w:rsidR="00102D89" w:rsidRPr="00102D89" w:rsidRDefault="00102D89" w:rsidP="00102D89">
      <w:pPr>
        <w:pStyle w:val="BodyText"/>
      </w:pPr>
    </w:p>
    <w:p w14:paraId="1463CDDB" w14:textId="77777777" w:rsidR="00E1421E" w:rsidRDefault="00E1421E" w:rsidP="00D600B7">
      <w:pPr>
        <w:pStyle w:val="Heading2"/>
      </w:pPr>
    </w:p>
    <w:p w14:paraId="53DD03E1" w14:textId="77777777" w:rsidR="00E1421E" w:rsidRDefault="00E1421E" w:rsidP="00D600B7">
      <w:pPr>
        <w:pStyle w:val="Heading2"/>
      </w:pPr>
    </w:p>
    <w:p w14:paraId="60EAA6DA" w14:textId="77777777" w:rsidR="00E1421E" w:rsidRDefault="00E1421E" w:rsidP="00D600B7">
      <w:pPr>
        <w:pStyle w:val="Heading2"/>
      </w:pPr>
    </w:p>
    <w:p w14:paraId="250FEA6A" w14:textId="77777777" w:rsidR="00E1421E" w:rsidRDefault="00E1421E" w:rsidP="00D600B7">
      <w:pPr>
        <w:pStyle w:val="Heading2"/>
      </w:pPr>
    </w:p>
    <w:p w14:paraId="6EA0A997" w14:textId="77777777" w:rsidR="00E1421E" w:rsidRDefault="00E1421E" w:rsidP="00D600B7">
      <w:pPr>
        <w:pStyle w:val="Heading2"/>
      </w:pPr>
    </w:p>
    <w:p w14:paraId="2496F1D4" w14:textId="77777777" w:rsidR="00E1421E" w:rsidRDefault="00E1421E" w:rsidP="00D600B7">
      <w:pPr>
        <w:pStyle w:val="Heading2"/>
      </w:pPr>
    </w:p>
    <w:p w14:paraId="4DC8221D" w14:textId="77777777" w:rsidR="00E1421E" w:rsidRDefault="00E1421E" w:rsidP="00D600B7">
      <w:pPr>
        <w:pStyle w:val="Heading2"/>
      </w:pPr>
    </w:p>
    <w:p w14:paraId="11D1930C" w14:textId="77777777" w:rsidR="00E1421E" w:rsidRDefault="00E1421E" w:rsidP="00D600B7">
      <w:pPr>
        <w:pStyle w:val="Heading2"/>
      </w:pPr>
    </w:p>
    <w:p w14:paraId="3002E50A" w14:textId="77777777" w:rsidR="00E1421E" w:rsidRDefault="00E1421E" w:rsidP="00D600B7">
      <w:pPr>
        <w:pStyle w:val="Heading2"/>
      </w:pPr>
    </w:p>
    <w:p w14:paraId="7A197484" w14:textId="77777777" w:rsidR="00E1421E" w:rsidRDefault="00E1421E" w:rsidP="00D600B7">
      <w:pPr>
        <w:pStyle w:val="Heading2"/>
      </w:pPr>
    </w:p>
    <w:p w14:paraId="51E03215" w14:textId="296EC19D" w:rsidR="00D600B7" w:rsidRPr="00264E59" w:rsidRDefault="00102D89" w:rsidP="00264E59">
      <w:pPr>
        <w:pStyle w:val="Heading2"/>
      </w:pPr>
      <w:r>
        <w:t>Posters/Flyers</w:t>
      </w:r>
    </w:p>
    <w:p w14:paraId="6F04D403" w14:textId="4A31BC6E" w:rsidR="00D600B7" w:rsidRPr="00245994" w:rsidRDefault="00102D89" w:rsidP="00D600B7">
      <w:pPr>
        <w:pStyle w:val="BodyText"/>
      </w:pPr>
      <w:r>
        <w:t>Any ideas you have ab</w:t>
      </w:r>
      <w:r w:rsidR="00E1421E">
        <w:t>out flyers &amp; posters, and especially examples of other posters or flyers you see that you like</w:t>
      </w:r>
    </w:p>
    <w:p w14:paraId="2C7576B9" w14:textId="77777777" w:rsidR="00D600B7" w:rsidRPr="00245994" w:rsidRDefault="00D600B7" w:rsidP="00D600B7">
      <w:pPr>
        <w:pStyle w:val="BodyText"/>
      </w:pPr>
    </w:p>
    <w:p w14:paraId="0DAA5E11" w14:textId="77777777" w:rsidR="00D600B7" w:rsidRPr="00B77805" w:rsidRDefault="00D600B7" w:rsidP="00B77805">
      <w:pPr>
        <w:pStyle w:val="BodyText"/>
      </w:pPr>
    </w:p>
    <w:p w14:paraId="7B6D6BE4" w14:textId="0302DD24" w:rsidR="008C5356" w:rsidRDefault="008C5356">
      <w:pPr>
        <w:rPr>
          <w:rFonts w:ascii="Arial Black" w:hAnsi="Arial Black"/>
        </w:rPr>
      </w:pPr>
      <w:r>
        <w:rPr>
          <w:rFonts w:ascii="Arial Black" w:hAnsi="Arial Black"/>
        </w:rPr>
        <w:br w:type="page"/>
      </w:r>
    </w:p>
    <w:p w14:paraId="1FEA4EE6" w14:textId="77777777" w:rsidR="00036F5F" w:rsidRDefault="00036F5F" w:rsidP="00B77805">
      <w:pPr>
        <w:rPr>
          <w:rFonts w:ascii="Arial Black" w:hAnsi="Arial Black"/>
        </w:rPr>
      </w:pPr>
    </w:p>
    <w:p w14:paraId="3B561398" w14:textId="19A2B1AF" w:rsidR="008C5356" w:rsidRPr="00264E59" w:rsidRDefault="008C5356" w:rsidP="008C5356">
      <w:pPr>
        <w:pStyle w:val="Heading2"/>
      </w:pPr>
      <w:r>
        <w:t>Totally Random Ideas</w:t>
      </w:r>
    </w:p>
    <w:p w14:paraId="703A8941" w14:textId="105CC1C3" w:rsidR="008C5356" w:rsidRPr="00245994" w:rsidRDefault="008C5356" w:rsidP="008C5356">
      <w:pPr>
        <w:pStyle w:val="BodyText"/>
      </w:pPr>
      <w:r>
        <w:t xml:space="preserve"> </w:t>
      </w:r>
    </w:p>
    <w:p w14:paraId="7AE19676" w14:textId="77777777" w:rsidR="008C5356" w:rsidRDefault="008C5356" w:rsidP="00B77805">
      <w:pPr>
        <w:rPr>
          <w:rFonts w:ascii="Arial Black" w:hAnsi="Arial Black"/>
        </w:rPr>
      </w:pPr>
    </w:p>
    <w:sectPr w:rsidR="008C5356" w:rsidSect="0065266B">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108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0050E" w14:textId="77777777" w:rsidR="00FC6FCA" w:rsidRDefault="00FC6FCA">
      <w:r>
        <w:separator/>
      </w:r>
    </w:p>
  </w:endnote>
  <w:endnote w:type="continuationSeparator" w:id="0">
    <w:p w14:paraId="45C848C3" w14:textId="77777777" w:rsidR="00FC6FCA" w:rsidRDefault="00FC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Skia">
    <w:panose1 w:val="020D0502020204020204"/>
    <w:charset w:val="00"/>
    <w:family w:val="auto"/>
    <w:pitch w:val="variable"/>
    <w:sig w:usb0="00000003" w:usb1="00000000" w:usb2="00000000" w:usb3="00000000" w:csb0="00000001" w:csb1="00000000"/>
  </w:font>
  <w:font w:name="N Helvetica Narrow">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A1E15" w14:textId="77777777" w:rsidR="00DD7632" w:rsidRDefault="00DD76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5682" w14:textId="3FDC26D3" w:rsidR="00FC6FCA" w:rsidRPr="00D600B7" w:rsidRDefault="00FC6FCA" w:rsidP="00D600B7">
    <w:pPr>
      <w:pStyle w:val="Footer"/>
      <w:jc w:val="center"/>
      <w:rPr>
        <w:i/>
        <w:sz w:val="18"/>
      </w:rPr>
    </w:pPr>
    <w:r w:rsidRPr="00D600B7">
      <w:rPr>
        <w:i/>
        <w:sz w:val="18"/>
      </w:rPr>
      <w:t>© 2013 Deborah Henson-Conant</w:t>
    </w:r>
    <w:r w:rsidR="00DD7632">
      <w:rPr>
        <w:i/>
        <w:sz w:val="18"/>
      </w:rPr>
      <w:t xml:space="preserve">   SD</w:t>
    </w:r>
    <w:r w:rsidR="00DD7632">
      <w:rPr>
        <w:i/>
        <w:sz w:val="18"/>
      </w:rPr>
      <w:fldChar w:fldCharType="begin"/>
    </w:r>
    <w:r w:rsidR="00DD7632">
      <w:rPr>
        <w:i/>
        <w:sz w:val="18"/>
      </w:rPr>
      <w:instrText xml:space="preserve"> SAVEDATE  \* MERGEFORMAT </w:instrText>
    </w:r>
    <w:r w:rsidR="00DD7632">
      <w:rPr>
        <w:i/>
        <w:sz w:val="18"/>
      </w:rPr>
      <w:fldChar w:fldCharType="separate"/>
    </w:r>
    <w:r w:rsidR="006459F0">
      <w:rPr>
        <w:i/>
        <w:noProof/>
        <w:sz w:val="18"/>
      </w:rPr>
      <w:t>9/16/15 7:52 PM</w:t>
    </w:r>
    <w:r w:rsidR="00DD7632">
      <w:rPr>
        <w:i/>
        <w:sz w:val="18"/>
      </w:rPr>
      <w:fldChar w:fldCharType="end"/>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4540A" w14:textId="2689EC57" w:rsidR="00FC6FCA" w:rsidRPr="00B92134" w:rsidRDefault="00FC6FCA" w:rsidP="00B92134">
    <w:pPr>
      <w:pStyle w:val="Footer"/>
      <w:jc w:val="center"/>
      <w:rPr>
        <w:sz w:val="28"/>
      </w:rPr>
    </w:pPr>
    <w:r w:rsidRPr="00B92134">
      <w:rPr>
        <w:rFonts w:ascii="N Helvetica Narrow" w:hAnsi="N Helvetica Narrow"/>
        <w:i/>
        <w:noProof/>
        <w:sz w:val="14"/>
      </w:rPr>
      <w:t xml:space="preserve">FN:  </w:t>
    </w:r>
    <w:r w:rsidRPr="00B92134">
      <w:rPr>
        <w:rFonts w:ascii="N Helvetica Narrow" w:hAnsi="N Helvetica Narrow"/>
        <w:i/>
        <w:sz w:val="14"/>
      </w:rPr>
      <w:fldChar w:fldCharType="begin"/>
    </w:r>
    <w:r w:rsidRPr="00B92134">
      <w:rPr>
        <w:rFonts w:ascii="N Helvetica Narrow" w:hAnsi="N Helvetica Narrow"/>
        <w:i/>
        <w:sz w:val="14"/>
      </w:rPr>
      <w:instrText xml:space="preserve"> FILENAME  \* MERGEFORMAT </w:instrText>
    </w:r>
    <w:r w:rsidRPr="00B92134">
      <w:rPr>
        <w:rFonts w:ascii="N Helvetica Narrow" w:hAnsi="N Helvetica Narrow"/>
        <w:i/>
        <w:sz w:val="14"/>
      </w:rPr>
      <w:fldChar w:fldCharType="separate"/>
    </w:r>
    <w:r w:rsidR="006459F0">
      <w:rPr>
        <w:rFonts w:ascii="N Helvetica Narrow" w:hAnsi="N Helvetica Narrow"/>
        <w:i/>
        <w:noProof/>
        <w:sz w:val="14"/>
      </w:rPr>
      <w:t>Dump-Sheet-HYM-v2.docx</w:t>
    </w:r>
    <w:r w:rsidRPr="00B92134">
      <w:rPr>
        <w:rFonts w:ascii="N Helvetica Narrow" w:hAnsi="N Helvetica Narrow"/>
        <w:i/>
        <w:sz w:val="14"/>
      </w:rPr>
      <w:fldChar w:fldCharType="end"/>
    </w:r>
    <w:r w:rsidRPr="00B92134">
      <w:rPr>
        <w:rFonts w:ascii="N Helvetica Narrow" w:hAnsi="N Helvetica Narrow"/>
        <w:i/>
        <w:sz w:val="14"/>
      </w:rPr>
      <w:t xml:space="preserve">.. • SD: </w:t>
    </w:r>
    <w:r w:rsidRPr="00B92134">
      <w:rPr>
        <w:rFonts w:ascii="N Helvetica Narrow" w:hAnsi="N Helvetica Narrow"/>
        <w:i/>
        <w:sz w:val="14"/>
      </w:rPr>
      <w:fldChar w:fldCharType="begin"/>
    </w:r>
    <w:r w:rsidRPr="00B92134">
      <w:rPr>
        <w:rFonts w:ascii="N Helvetica Narrow" w:hAnsi="N Helvetica Narrow"/>
        <w:i/>
        <w:sz w:val="14"/>
      </w:rPr>
      <w:instrText xml:space="preserve"> SAVEDATE  \* MERGEFORMAT </w:instrText>
    </w:r>
    <w:r w:rsidRPr="00B92134">
      <w:rPr>
        <w:rFonts w:ascii="N Helvetica Narrow" w:hAnsi="N Helvetica Narrow"/>
        <w:i/>
        <w:sz w:val="14"/>
      </w:rPr>
      <w:fldChar w:fldCharType="separate"/>
    </w:r>
    <w:r w:rsidR="006459F0">
      <w:rPr>
        <w:rFonts w:ascii="N Helvetica Narrow" w:hAnsi="N Helvetica Narrow"/>
        <w:i/>
        <w:noProof/>
        <w:sz w:val="14"/>
      </w:rPr>
      <w:t>9/16/15 7:52 PM</w:t>
    </w:r>
    <w:r w:rsidRPr="00B92134">
      <w:rPr>
        <w:rFonts w:ascii="N Helvetica Narrow" w:hAnsi="N Helvetica Narrow"/>
        <w:i/>
        <w:sz w:val="14"/>
      </w:rPr>
      <w:fldChar w:fldCharType="end"/>
    </w:r>
    <w:r w:rsidRPr="00B92134">
      <w:rPr>
        <w:rFonts w:ascii="N Helvetica Narrow" w:hAnsi="N Helvetica Narrow"/>
        <w:i/>
        <w:sz w:val="14"/>
      </w:rPr>
      <w:t xml:space="preserve">  PD:  </w:t>
    </w:r>
    <w:r w:rsidRPr="00B92134">
      <w:rPr>
        <w:rFonts w:ascii="N Helvetica Narrow" w:hAnsi="N Helvetica Narrow"/>
        <w:i/>
        <w:sz w:val="14"/>
      </w:rPr>
      <w:fldChar w:fldCharType="begin"/>
    </w:r>
    <w:r w:rsidRPr="00B92134">
      <w:rPr>
        <w:rFonts w:ascii="N Helvetica Narrow" w:hAnsi="N Helvetica Narrow"/>
        <w:i/>
        <w:sz w:val="14"/>
      </w:rPr>
      <w:instrText xml:space="preserve"> PRINTDATE  \* MERGEFORMAT </w:instrText>
    </w:r>
    <w:r w:rsidRPr="00B92134">
      <w:rPr>
        <w:rFonts w:ascii="N Helvetica Narrow" w:hAnsi="N Helvetica Narrow"/>
        <w:i/>
        <w:sz w:val="14"/>
      </w:rPr>
      <w:fldChar w:fldCharType="separate"/>
    </w:r>
    <w:r w:rsidR="006459F0">
      <w:rPr>
        <w:rFonts w:ascii="N Helvetica Narrow" w:hAnsi="N Helvetica Narrow"/>
        <w:i/>
        <w:noProof/>
        <w:sz w:val="14"/>
      </w:rPr>
      <w:t>9/16/15 7:52 PM</w:t>
    </w:r>
    <w:r w:rsidRPr="00B92134">
      <w:rPr>
        <w:rFonts w:ascii="N Helvetica Narrow" w:hAnsi="N Helvetica Narrow"/>
        <w:i/>
        <w:sz w:val="14"/>
      </w:rPr>
      <w:fldChar w:fldCharType="end"/>
    </w:r>
    <w:r w:rsidRPr="00B92134">
      <w:rPr>
        <w:rFonts w:ascii="N Helvetica Narrow" w:hAnsi="N Helvetica Narrow"/>
        <w:i/>
        <w:sz w:val="14"/>
      </w:rPr>
      <w:t xml:space="preserve">   </w:t>
    </w:r>
    <w:r>
      <w:rPr>
        <w:rFonts w:ascii="N Helvetica Narrow" w:hAnsi="N Helvetica Narrow"/>
        <w:i/>
        <w:sz w:val="14"/>
      </w:rPr>
      <w:t xml:space="preserve">•  </w:t>
    </w:r>
    <w:r w:rsidRPr="00B92134">
      <w:rPr>
        <w:rFonts w:ascii="N Helvetica Narrow" w:hAnsi="N Helvetica Narrow"/>
        <w:i/>
        <w:sz w:val="14"/>
      </w:rPr>
      <w:t>©2013 Deborah Henson-Conant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0F7C9" w14:textId="77777777" w:rsidR="00FC6FCA" w:rsidRDefault="00FC6FCA">
      <w:r>
        <w:separator/>
      </w:r>
    </w:p>
  </w:footnote>
  <w:footnote w:type="continuationSeparator" w:id="0">
    <w:p w14:paraId="755D0CB6" w14:textId="77777777" w:rsidR="00FC6FCA" w:rsidRDefault="00FC6F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3845" w14:textId="77777777" w:rsidR="00DD7632" w:rsidRDefault="00DD76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247B7" w14:textId="089E4EE8" w:rsidR="00FC6FCA" w:rsidRDefault="00FC6FCA" w:rsidP="00D64D2B">
    <w:pPr>
      <w:pStyle w:val="BodyText"/>
      <w:tabs>
        <w:tab w:val="clear" w:pos="284"/>
        <w:tab w:val="clear" w:pos="567"/>
        <w:tab w:val="clear" w:pos="851"/>
        <w:tab w:val="clear" w:pos="1134"/>
        <w:tab w:val="left" w:pos="2898"/>
        <w:tab w:val="left" w:pos="8550"/>
      </w:tabs>
      <w:rPr>
        <w:rFonts w:ascii="Skia" w:hAnsi="Skia"/>
        <w:b/>
        <w:color w:val="808080" w:themeColor="background1" w:themeShade="80"/>
      </w:rPr>
    </w:pPr>
    <w:r w:rsidRPr="00E24433">
      <w:rPr>
        <w:rFonts w:ascii="Skia" w:hAnsi="Skia"/>
        <w:b/>
        <w:color w:val="808080" w:themeColor="background1" w:themeShade="80"/>
      </w:rPr>
      <w:t>H</w:t>
    </w:r>
    <w:r>
      <w:rPr>
        <w:rFonts w:ascii="Skia" w:hAnsi="Skia"/>
        <w:b/>
        <w:color w:val="808080" w:themeColor="background1" w:themeShade="80"/>
      </w:rPr>
      <w:t>arness Your Muse –</w:t>
    </w:r>
    <w:r w:rsidRPr="00E24433">
      <w:rPr>
        <w:rFonts w:ascii="Skia" w:hAnsi="Skia"/>
        <w:b/>
        <w:color w:val="808080" w:themeColor="background1" w:themeShade="80"/>
      </w:rPr>
      <w:t xml:space="preserve"> </w:t>
    </w:r>
    <w:r>
      <w:rPr>
        <w:rFonts w:ascii="Skia" w:hAnsi="Skia"/>
        <w:b/>
        <w:color w:val="808080" w:themeColor="background1" w:themeShade="80"/>
      </w:rPr>
      <w:t>Hold-Everything / Dump Sheet</w:t>
    </w:r>
    <w:r>
      <w:rPr>
        <w:color w:val="FF6600"/>
        <w:sz w:val="12"/>
      </w:rPr>
      <w:t xml:space="preserve">         </w:t>
    </w:r>
    <w:r>
      <w:rPr>
        <w:color w:val="FF6600"/>
        <w:sz w:val="12"/>
      </w:rPr>
      <w:tab/>
    </w:r>
    <w:r w:rsidRPr="00E24433">
      <w:rPr>
        <w:rFonts w:ascii="Skia" w:hAnsi="Skia"/>
        <w:b/>
        <w:color w:val="808080" w:themeColor="background1" w:themeShade="80"/>
      </w:rPr>
      <w:t>P.</w:t>
    </w:r>
    <w:r w:rsidRPr="00E24433">
      <w:rPr>
        <w:rFonts w:ascii="Skia" w:hAnsi="Skia"/>
        <w:color w:val="808080" w:themeColor="background1" w:themeShade="80"/>
      </w:rPr>
      <w:fldChar w:fldCharType="begin"/>
    </w:r>
    <w:r w:rsidRPr="00E24433">
      <w:rPr>
        <w:rFonts w:ascii="Skia" w:hAnsi="Skia"/>
        <w:color w:val="808080" w:themeColor="background1" w:themeShade="80"/>
      </w:rPr>
      <w:instrText xml:space="preserve"> PAGE </w:instrText>
    </w:r>
    <w:r w:rsidRPr="00E24433">
      <w:rPr>
        <w:rFonts w:ascii="Skia" w:hAnsi="Skia"/>
        <w:color w:val="808080" w:themeColor="background1" w:themeShade="80"/>
      </w:rPr>
      <w:fldChar w:fldCharType="separate"/>
    </w:r>
    <w:r w:rsidR="006459F0">
      <w:rPr>
        <w:rFonts w:ascii="Skia" w:hAnsi="Skia"/>
        <w:noProof/>
        <w:color w:val="808080" w:themeColor="background1" w:themeShade="80"/>
      </w:rPr>
      <w:t>13</w:t>
    </w:r>
    <w:r w:rsidRPr="00E24433">
      <w:rPr>
        <w:rFonts w:ascii="Skia" w:hAnsi="Skia"/>
        <w:color w:val="808080" w:themeColor="background1" w:themeShade="80"/>
      </w:rPr>
      <w:fldChar w:fldCharType="end"/>
    </w:r>
    <w:r w:rsidRPr="00E24433">
      <w:rPr>
        <w:rFonts w:ascii="Skia" w:hAnsi="Skia"/>
        <w:b/>
        <w:color w:val="808080" w:themeColor="background1" w:themeShade="80"/>
      </w:rPr>
      <w:t xml:space="preserve"> </w:t>
    </w:r>
  </w:p>
  <w:p w14:paraId="39590ADD" w14:textId="77777777" w:rsidR="00FC6FCA" w:rsidRPr="00E24433" w:rsidRDefault="00FC6FCA" w:rsidP="00D64D2B">
    <w:pPr>
      <w:pStyle w:val="BodyText"/>
      <w:tabs>
        <w:tab w:val="clear" w:pos="284"/>
        <w:tab w:val="clear" w:pos="567"/>
        <w:tab w:val="clear" w:pos="851"/>
        <w:tab w:val="clear" w:pos="1134"/>
        <w:tab w:val="left" w:pos="2898"/>
        <w:tab w:val="left" w:pos="8550"/>
      </w:tabs>
      <w:rPr>
        <w:rFonts w:ascii="Skia" w:hAnsi="Skia"/>
        <w:b/>
        <w:color w:val="808080" w:themeColor="background1" w:themeShade="80"/>
      </w:rPr>
    </w:pPr>
  </w:p>
  <w:p w14:paraId="158CED85" w14:textId="08BDCB71" w:rsidR="00FC6FCA" w:rsidRPr="00D600B7" w:rsidRDefault="00FC6FCA">
    <w:pPr>
      <w:pStyle w:val="BodyText"/>
      <w:rPr>
        <w:color w:val="FF6600"/>
        <w:sz w:val="1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16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7"/>
      <w:gridCol w:w="4080"/>
      <w:gridCol w:w="803"/>
    </w:tblGrid>
    <w:tr w:rsidR="00FC6FCA" w14:paraId="7DBCD4CB" w14:textId="77777777" w:rsidTr="00E24433">
      <w:tc>
        <w:tcPr>
          <w:tcW w:w="6277" w:type="dxa"/>
        </w:tcPr>
        <w:p w14:paraId="543C9910" w14:textId="77777777" w:rsidR="00FC6FCA" w:rsidRDefault="00FC6FCA" w:rsidP="00210A85">
          <w:pPr>
            <w:pStyle w:val="BodyText"/>
            <w:rPr>
              <w:color w:val="FF6600"/>
              <w:sz w:val="12"/>
            </w:rPr>
          </w:pPr>
          <w:r>
            <w:rPr>
              <w:b/>
              <w:noProof/>
              <w:color w:val="0000FF"/>
              <w:sz w:val="18"/>
            </w:rPr>
            <w:drawing>
              <wp:inline distT="0" distB="0" distL="0" distR="0" wp14:anchorId="503C5A12" wp14:editId="673A2CE6">
                <wp:extent cx="3288665" cy="1097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087"/>
                        <a:stretch/>
                      </pic:blipFill>
                      <pic:spPr bwMode="auto">
                        <a:xfrm>
                          <a:off x="0" y="0"/>
                          <a:ext cx="3292186" cy="1098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0" w:type="dxa"/>
        </w:tcPr>
        <w:p w14:paraId="47BA1C77" w14:textId="77777777" w:rsidR="00FC6FCA" w:rsidRDefault="00FC6FCA" w:rsidP="00E24433">
          <w:pPr>
            <w:pStyle w:val="BodyText"/>
            <w:jc w:val="center"/>
            <w:rPr>
              <w:rFonts w:ascii="Skia" w:hAnsi="Skia"/>
              <w:b/>
              <w:color w:val="808080" w:themeColor="background1" w:themeShade="80"/>
              <w:sz w:val="36"/>
              <w:szCs w:val="36"/>
            </w:rPr>
          </w:pPr>
          <w:r>
            <w:rPr>
              <w:rFonts w:ascii="Skia" w:hAnsi="Skia"/>
              <w:b/>
              <w:color w:val="808080" w:themeColor="background1" w:themeShade="80"/>
              <w:sz w:val="36"/>
              <w:szCs w:val="36"/>
            </w:rPr>
            <w:t>Hold-Everything!</w:t>
          </w:r>
        </w:p>
        <w:p w14:paraId="33C8DA46" w14:textId="1D20C88D" w:rsidR="00FC6FCA" w:rsidRPr="00D600B7" w:rsidRDefault="00FC6FCA" w:rsidP="00E24433">
          <w:pPr>
            <w:pStyle w:val="BodyText"/>
            <w:jc w:val="center"/>
            <w:rPr>
              <w:color w:val="FF6600"/>
              <w:sz w:val="12"/>
            </w:rPr>
          </w:pPr>
          <w:r>
            <w:rPr>
              <w:rFonts w:ascii="Skia" w:hAnsi="Skia"/>
              <w:b/>
              <w:color w:val="808080" w:themeColor="background1" w:themeShade="80"/>
              <w:sz w:val="36"/>
              <w:szCs w:val="36"/>
            </w:rPr>
            <w:t>[The Dump Sheet]</w:t>
          </w:r>
        </w:p>
      </w:tc>
      <w:tc>
        <w:tcPr>
          <w:tcW w:w="803" w:type="dxa"/>
        </w:tcPr>
        <w:p w14:paraId="3B6A72A4" w14:textId="77777777" w:rsidR="00FC6FCA" w:rsidRDefault="00FC6FCA" w:rsidP="00210A85">
          <w:pPr>
            <w:pStyle w:val="BodyText"/>
            <w:jc w:val="right"/>
            <w:rPr>
              <w:color w:val="FF6600"/>
              <w:sz w:val="12"/>
            </w:rPr>
          </w:pPr>
          <w:r w:rsidRPr="00E24433">
            <w:rPr>
              <w:rFonts w:ascii="Skia" w:hAnsi="Skia"/>
              <w:b/>
              <w:color w:val="808080" w:themeColor="background1" w:themeShade="80"/>
              <w:szCs w:val="36"/>
            </w:rPr>
            <w:t>P.</w:t>
          </w:r>
          <w:r w:rsidRPr="00E24433">
            <w:rPr>
              <w:rFonts w:ascii="Skia" w:hAnsi="Skia"/>
              <w:color w:val="808080" w:themeColor="background1" w:themeShade="80"/>
              <w:szCs w:val="36"/>
            </w:rPr>
            <w:fldChar w:fldCharType="begin"/>
          </w:r>
          <w:r w:rsidRPr="00E24433">
            <w:rPr>
              <w:rFonts w:ascii="Skia" w:hAnsi="Skia"/>
              <w:color w:val="808080" w:themeColor="background1" w:themeShade="80"/>
              <w:szCs w:val="36"/>
            </w:rPr>
            <w:instrText xml:space="preserve"> PAGE </w:instrText>
          </w:r>
          <w:r w:rsidRPr="00E24433">
            <w:rPr>
              <w:rFonts w:ascii="Skia" w:hAnsi="Skia"/>
              <w:color w:val="808080" w:themeColor="background1" w:themeShade="80"/>
              <w:szCs w:val="36"/>
            </w:rPr>
            <w:fldChar w:fldCharType="separate"/>
          </w:r>
          <w:r w:rsidR="006459F0">
            <w:rPr>
              <w:rFonts w:ascii="Skia" w:hAnsi="Skia"/>
              <w:noProof/>
              <w:color w:val="808080" w:themeColor="background1" w:themeShade="80"/>
              <w:szCs w:val="36"/>
            </w:rPr>
            <w:t>1</w:t>
          </w:r>
          <w:r w:rsidRPr="00E24433">
            <w:rPr>
              <w:rFonts w:ascii="Skia" w:hAnsi="Skia"/>
              <w:color w:val="808080" w:themeColor="background1" w:themeShade="80"/>
              <w:szCs w:val="36"/>
            </w:rPr>
            <w:fldChar w:fldCharType="end"/>
          </w:r>
          <w:r w:rsidRPr="00E24433">
            <w:rPr>
              <w:rFonts w:ascii="N Helvetica Narrow" w:hAnsi="N Helvetica Narrow"/>
              <w:b/>
              <w:sz w:val="8"/>
            </w:rPr>
            <w:t xml:space="preserve"> </w:t>
          </w:r>
        </w:p>
      </w:tc>
    </w:tr>
  </w:tbl>
  <w:p w14:paraId="0FE7E37F" w14:textId="77777777" w:rsidR="00FC6FCA" w:rsidRDefault="00FC6F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8927FBC"/>
    <w:lvl w:ilvl="0">
      <w:start w:val="1"/>
      <w:numFmt w:val="bullet"/>
      <w:pStyle w:val="ListBullet4"/>
      <w:lvlText w:val=""/>
      <w:lvlJc w:val="left"/>
      <w:pPr>
        <w:tabs>
          <w:tab w:val="num" w:pos="1512"/>
        </w:tabs>
        <w:ind w:left="1440" w:hanging="288"/>
      </w:pPr>
      <w:rPr>
        <w:rFonts w:ascii="Symbol" w:hAnsi="Symbol" w:hint="default"/>
      </w:rPr>
    </w:lvl>
  </w:abstractNum>
  <w:abstractNum w:abstractNumId="1">
    <w:nsid w:val="FFFFFF88"/>
    <w:multiLevelType w:val="singleLevel"/>
    <w:tmpl w:val="0A968A36"/>
    <w:lvl w:ilvl="0">
      <w:start w:val="1"/>
      <w:numFmt w:val="upperLetter"/>
      <w:pStyle w:val="Condensed3rdlinetext"/>
      <w:lvlText w:val="%1."/>
      <w:lvlJc w:val="left"/>
      <w:pPr>
        <w:tabs>
          <w:tab w:val="num" w:pos="360"/>
        </w:tabs>
        <w:ind w:left="284" w:hanging="284"/>
      </w:pPr>
      <w:rPr>
        <w:rFonts w:ascii="Helvetica" w:hAnsi="Helvetica" w:hint="default"/>
      </w:rPr>
    </w:lvl>
  </w:abstractNum>
  <w:abstractNum w:abstractNumId="2">
    <w:nsid w:val="01012160"/>
    <w:multiLevelType w:val="hybridMultilevel"/>
    <w:tmpl w:val="19BA52FC"/>
    <w:lvl w:ilvl="0" w:tplc="F714059E">
      <w:start w:val="1"/>
      <w:numFmt w:val="bullet"/>
      <w:pStyle w:val="ListBullet2"/>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3">
    <w:nsid w:val="0A603641"/>
    <w:multiLevelType w:val="hybridMultilevel"/>
    <w:tmpl w:val="384AB91A"/>
    <w:lvl w:ilvl="0" w:tplc="1D6084FC">
      <w:start w:val="1"/>
      <w:numFmt w:val="decimal"/>
      <w:pStyle w:val="ListNumber5"/>
      <w:lvlText w:val="%1."/>
      <w:lvlJc w:val="left"/>
      <w:pPr>
        <w:tabs>
          <w:tab w:val="num" w:pos="1872"/>
        </w:tabs>
        <w:ind w:left="187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3D7889"/>
    <w:multiLevelType w:val="hybridMultilevel"/>
    <w:tmpl w:val="E1703964"/>
    <w:lvl w:ilvl="0" w:tplc="25D8FBC4">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6920C4"/>
    <w:multiLevelType w:val="hybridMultilevel"/>
    <w:tmpl w:val="72CED714"/>
    <w:lvl w:ilvl="0" w:tplc="9A0CCDD2">
      <w:start w:val="1"/>
      <w:numFmt w:val="bullet"/>
      <w:pStyle w:val="ListBullet5"/>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DD16C3"/>
    <w:multiLevelType w:val="hybridMultilevel"/>
    <w:tmpl w:val="8436A4D4"/>
    <w:lvl w:ilvl="0" w:tplc="C47CA7BE">
      <w:start w:val="1"/>
      <w:numFmt w:val="lowerLetter"/>
      <w:pStyle w:val="ListLettera5112"/>
      <w:lvlText w:val="%1)"/>
      <w:lvlJc w:val="left"/>
      <w:pPr>
        <w:tabs>
          <w:tab w:val="num" w:pos="1800"/>
        </w:tabs>
        <w:ind w:left="172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BF0A9D"/>
    <w:multiLevelType w:val="hybridMultilevel"/>
    <w:tmpl w:val="DD7A3F7C"/>
    <w:lvl w:ilvl="0" w:tplc="A4DE19EA">
      <w:start w:val="1"/>
      <w:numFmt w:val="lowerLetter"/>
      <w:pStyle w:val="ListLettera368"/>
      <w:lvlText w:val="%1)"/>
      <w:lvlJc w:val="left"/>
      <w:pPr>
        <w:tabs>
          <w:tab w:val="num" w:pos="1224"/>
        </w:tabs>
        <w:ind w:left="115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32440B"/>
    <w:multiLevelType w:val="hybridMultilevel"/>
    <w:tmpl w:val="D626F200"/>
    <w:lvl w:ilvl="0" w:tplc="A3BE4E28">
      <w:start w:val="1"/>
      <w:numFmt w:val="lowerLetter"/>
      <w:pStyle w:val="ListLettera481"/>
      <w:lvlText w:val="%1)"/>
      <w:lvlJc w:val="left"/>
      <w:pPr>
        <w:tabs>
          <w:tab w:val="num" w:pos="1512"/>
        </w:tabs>
        <w:ind w:left="144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F1536BD"/>
    <w:multiLevelType w:val="hybridMultilevel"/>
    <w:tmpl w:val="D2B895C2"/>
    <w:lvl w:ilvl="0" w:tplc="CDD81390">
      <w:start w:val="1"/>
      <w:numFmt w:val="lowerLetter"/>
      <w:pStyle w:val="ListLettera246"/>
      <w:lvlText w:val="%1)"/>
      <w:lvlJc w:val="left"/>
      <w:pPr>
        <w:tabs>
          <w:tab w:val="num" w:pos="936"/>
        </w:tabs>
        <w:ind w:left="86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0907523"/>
    <w:multiLevelType w:val="hybridMultilevel"/>
    <w:tmpl w:val="2320D342"/>
    <w:lvl w:ilvl="0" w:tplc="1C0E7618">
      <w:start w:val="1"/>
      <w:numFmt w:val="bullet"/>
      <w:pStyle w:val="ListBullet3"/>
      <w:lvlText w:val=""/>
      <w:lvlJc w:val="left"/>
      <w:pPr>
        <w:tabs>
          <w:tab w:val="num" w:pos="1224"/>
        </w:tabs>
        <w:ind w:left="1224"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647776E6"/>
    <w:multiLevelType w:val="hybridMultilevel"/>
    <w:tmpl w:val="72A49506"/>
    <w:lvl w:ilvl="0" w:tplc="758A8966">
      <w:start w:val="1"/>
      <w:numFmt w:val="decimal"/>
      <w:pStyle w:val="ListNumber3"/>
      <w:lvlText w:val="%1."/>
      <w:lvlJc w:val="left"/>
      <w:pPr>
        <w:tabs>
          <w:tab w:val="num" w:pos="1296"/>
        </w:tabs>
        <w:ind w:left="1296" w:hanging="432"/>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6DE0736F"/>
    <w:multiLevelType w:val="hybridMultilevel"/>
    <w:tmpl w:val="5FCED570"/>
    <w:lvl w:ilvl="0" w:tplc="817688AA">
      <w:start w:val="1"/>
      <w:numFmt w:val="decimal"/>
      <w:pStyle w:val="ListNumber"/>
      <w:lvlText w:val="%1."/>
      <w:lvlJc w:val="left"/>
      <w:pPr>
        <w:tabs>
          <w:tab w:val="num" w:pos="720"/>
        </w:tabs>
        <w:ind w:left="720"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FEB4E06"/>
    <w:multiLevelType w:val="hybridMultilevel"/>
    <w:tmpl w:val="A64E890A"/>
    <w:lvl w:ilvl="0" w:tplc="BA76EE32">
      <w:start w:val="1"/>
      <w:numFmt w:val="lowerLetter"/>
      <w:pStyle w:val="ListLettera124"/>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13"/>
  </w:num>
  <w:num w:numId="4">
    <w:abstractNumId w:val="9"/>
  </w:num>
  <w:num w:numId="5">
    <w:abstractNumId w:val="7"/>
  </w:num>
  <w:num w:numId="6">
    <w:abstractNumId w:val="8"/>
  </w:num>
  <w:num w:numId="7">
    <w:abstractNumId w:val="6"/>
  </w:num>
  <w:num w:numId="8">
    <w:abstractNumId w:val="2"/>
  </w:num>
  <w:num w:numId="9">
    <w:abstractNumId w:val="11"/>
  </w:num>
  <w:num w:numId="10">
    <w:abstractNumId w:val="10"/>
  </w:num>
  <w:num w:numId="11">
    <w:abstractNumId w:val="4"/>
  </w:num>
  <w:num w:numId="12">
    <w:abstractNumId w:val="5"/>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805"/>
    <w:rsid w:val="00004C0F"/>
    <w:rsid w:val="00012506"/>
    <w:rsid w:val="00036F5F"/>
    <w:rsid w:val="00045D85"/>
    <w:rsid w:val="0004666B"/>
    <w:rsid w:val="00050159"/>
    <w:rsid w:val="00052E16"/>
    <w:rsid w:val="000725D3"/>
    <w:rsid w:val="00096085"/>
    <w:rsid w:val="000C4DF8"/>
    <w:rsid w:val="000F6E55"/>
    <w:rsid w:val="00102D89"/>
    <w:rsid w:val="0012698C"/>
    <w:rsid w:val="00130D40"/>
    <w:rsid w:val="0013337F"/>
    <w:rsid w:val="0016002B"/>
    <w:rsid w:val="001703AC"/>
    <w:rsid w:val="00191807"/>
    <w:rsid w:val="001C42B3"/>
    <w:rsid w:val="001F09E1"/>
    <w:rsid w:val="00205424"/>
    <w:rsid w:val="00210A85"/>
    <w:rsid w:val="00245994"/>
    <w:rsid w:val="00264E59"/>
    <w:rsid w:val="002A3074"/>
    <w:rsid w:val="002B6176"/>
    <w:rsid w:val="002D281B"/>
    <w:rsid w:val="00324753"/>
    <w:rsid w:val="00351A65"/>
    <w:rsid w:val="0038527D"/>
    <w:rsid w:val="003B1B5A"/>
    <w:rsid w:val="00416BB0"/>
    <w:rsid w:val="0045695F"/>
    <w:rsid w:val="0046284A"/>
    <w:rsid w:val="004879FB"/>
    <w:rsid w:val="004910E1"/>
    <w:rsid w:val="004912AB"/>
    <w:rsid w:val="004A680C"/>
    <w:rsid w:val="00516F67"/>
    <w:rsid w:val="00545DAC"/>
    <w:rsid w:val="00593EB7"/>
    <w:rsid w:val="005B230F"/>
    <w:rsid w:val="005E3E7D"/>
    <w:rsid w:val="00622843"/>
    <w:rsid w:val="006459F0"/>
    <w:rsid w:val="0065266B"/>
    <w:rsid w:val="00655280"/>
    <w:rsid w:val="006657DC"/>
    <w:rsid w:val="00684FB1"/>
    <w:rsid w:val="006A65EF"/>
    <w:rsid w:val="006B3261"/>
    <w:rsid w:val="006C44C5"/>
    <w:rsid w:val="006D4ED7"/>
    <w:rsid w:val="0070259C"/>
    <w:rsid w:val="00730A6A"/>
    <w:rsid w:val="00740049"/>
    <w:rsid w:val="0074710C"/>
    <w:rsid w:val="00777369"/>
    <w:rsid w:val="007A461E"/>
    <w:rsid w:val="007B72D2"/>
    <w:rsid w:val="007D0220"/>
    <w:rsid w:val="007D37F8"/>
    <w:rsid w:val="007D4C6F"/>
    <w:rsid w:val="0084453B"/>
    <w:rsid w:val="008A2091"/>
    <w:rsid w:val="008B70BB"/>
    <w:rsid w:val="008C5356"/>
    <w:rsid w:val="00936902"/>
    <w:rsid w:val="00956D59"/>
    <w:rsid w:val="009732E5"/>
    <w:rsid w:val="00994325"/>
    <w:rsid w:val="009C0D38"/>
    <w:rsid w:val="009C2E11"/>
    <w:rsid w:val="00A11A5E"/>
    <w:rsid w:val="00A20C05"/>
    <w:rsid w:val="00A552D2"/>
    <w:rsid w:val="00A81B36"/>
    <w:rsid w:val="00A92FF7"/>
    <w:rsid w:val="00A958AA"/>
    <w:rsid w:val="00AC157F"/>
    <w:rsid w:val="00AC36F6"/>
    <w:rsid w:val="00AC7345"/>
    <w:rsid w:val="00B11E25"/>
    <w:rsid w:val="00B74D00"/>
    <w:rsid w:val="00B77805"/>
    <w:rsid w:val="00B92134"/>
    <w:rsid w:val="00BB10C6"/>
    <w:rsid w:val="00BC0707"/>
    <w:rsid w:val="00C236F7"/>
    <w:rsid w:val="00C40F3E"/>
    <w:rsid w:val="00C6453C"/>
    <w:rsid w:val="00CB72F6"/>
    <w:rsid w:val="00CC4F89"/>
    <w:rsid w:val="00D600B7"/>
    <w:rsid w:val="00D64D2B"/>
    <w:rsid w:val="00DA1B86"/>
    <w:rsid w:val="00DA3B1C"/>
    <w:rsid w:val="00DD7632"/>
    <w:rsid w:val="00E1421E"/>
    <w:rsid w:val="00E2089B"/>
    <w:rsid w:val="00E24433"/>
    <w:rsid w:val="00E35DD8"/>
    <w:rsid w:val="00E35F73"/>
    <w:rsid w:val="00E63059"/>
    <w:rsid w:val="00EA75D7"/>
    <w:rsid w:val="00EC17B2"/>
    <w:rsid w:val="00EE08CE"/>
    <w:rsid w:val="00EE3FA2"/>
    <w:rsid w:val="00FA66D0"/>
    <w:rsid w:val="00FA7F2D"/>
    <w:rsid w:val="00FC6FCA"/>
    <w:rsid w:val="00FD4A00"/>
    <w:rsid w:val="00FF60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725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753"/>
    <w:rPr>
      <w:rFonts w:ascii="Arial" w:hAnsi="Arial"/>
      <w:color w:val="000000" w:themeColor="text1"/>
      <w:sz w:val="24"/>
    </w:rPr>
  </w:style>
  <w:style w:type="paragraph" w:styleId="Heading1">
    <w:name w:val="heading 1"/>
    <w:aliases w:val="Head1"/>
    <w:basedOn w:val="BodyText"/>
    <w:next w:val="BodyText"/>
    <w:link w:val="Heading1Char"/>
    <w:qFormat/>
    <w:pPr>
      <w:keepNext/>
      <w:spacing w:before="240" w:after="60"/>
      <w:outlineLvl w:val="0"/>
    </w:pPr>
    <w:rPr>
      <w:b/>
      <w:kern w:val="32"/>
      <w:sz w:val="34"/>
    </w:rPr>
  </w:style>
  <w:style w:type="paragraph" w:styleId="Heading2">
    <w:name w:val="heading 2"/>
    <w:aliases w:val="Head2"/>
    <w:basedOn w:val="Heading1"/>
    <w:next w:val="BodyText"/>
    <w:link w:val="Heading2Char"/>
    <w:qFormat/>
    <w:rsid w:val="00B77805"/>
    <w:pPr>
      <w:spacing w:before="120" w:after="0"/>
      <w:ind w:left="288" w:hanging="288"/>
      <w:outlineLvl w:val="1"/>
    </w:pPr>
    <w:rPr>
      <w:color w:val="000000" w:themeColor="text1"/>
      <w:sz w:val="28"/>
    </w:rPr>
  </w:style>
  <w:style w:type="paragraph" w:styleId="Heading3">
    <w:name w:val="heading 3"/>
    <w:aliases w:val="Head3"/>
    <w:basedOn w:val="Heading1"/>
    <w:next w:val="BodyText"/>
    <w:qFormat/>
    <w:rsid w:val="00593EB7"/>
    <w:pPr>
      <w:spacing w:before="120" w:after="0"/>
      <w:ind w:left="288" w:hanging="288"/>
      <w:outlineLvl w:val="2"/>
    </w:pPr>
    <w:rPr>
      <w:sz w:val="24"/>
    </w:rPr>
  </w:style>
  <w:style w:type="paragraph" w:styleId="Heading4">
    <w:name w:val="heading 4"/>
    <w:aliases w:val="Head4"/>
    <w:basedOn w:val="Heading1"/>
    <w:next w:val="BodyText4"/>
    <w:qFormat/>
    <w:pPr>
      <w:spacing w:before="120" w:after="0"/>
      <w:ind w:left="1728" w:hanging="864"/>
      <w:outlineLvl w:val="3"/>
    </w:pPr>
    <w:rPr>
      <w:color w:val="339966"/>
      <w:sz w:val="22"/>
    </w:rPr>
  </w:style>
  <w:style w:type="paragraph" w:styleId="Heading5">
    <w:name w:val="heading 5"/>
    <w:aliases w:val="Head5"/>
    <w:basedOn w:val="BodyText"/>
    <w:next w:val="Normal"/>
    <w:qFormat/>
    <w:pPr>
      <w:spacing w:before="120"/>
      <w:ind w:left="2304" w:hanging="1152"/>
      <w:outlineLvl w:val="4"/>
    </w:pPr>
    <w:rPr>
      <w:b/>
      <w:color w:val="993366"/>
    </w:rPr>
  </w:style>
  <w:style w:type="paragraph" w:styleId="Heading6">
    <w:name w:val="heading 6"/>
    <w:basedOn w:val="Normal"/>
    <w:next w:val="Normal"/>
    <w:qFormat/>
    <w:pPr>
      <w:spacing w:before="240" w:after="60"/>
      <w:outlineLvl w:val="5"/>
    </w:pPr>
    <w:rPr>
      <w:sz w:val="22"/>
    </w:rPr>
  </w:style>
  <w:style w:type="paragraph" w:styleId="Heading7">
    <w:name w:val="heading 7"/>
    <w:basedOn w:val="BodyText"/>
    <w:next w:val="Normal"/>
    <w:qFormat/>
    <w:pPr>
      <w:keepNext/>
      <w:jc w:val="center"/>
      <w:outlineLvl w:val="6"/>
    </w:pPr>
    <w:rPr>
      <w:b/>
      <w:sz w:val="36"/>
    </w:rPr>
  </w:style>
  <w:style w:type="paragraph" w:styleId="Heading8">
    <w:name w:val="heading 8"/>
    <w:basedOn w:val="Normal"/>
    <w:next w:val="Normal"/>
    <w:qFormat/>
    <w:pPr>
      <w:keepNext/>
      <w:jc w:val="center"/>
      <w:outlineLvl w:val="7"/>
    </w:pPr>
    <w:rPr>
      <w:sz w:val="36"/>
    </w:rPr>
  </w:style>
  <w:style w:type="paragraph" w:styleId="Heading9">
    <w:name w:val="heading 9"/>
    <w:basedOn w:val="Normal"/>
    <w:next w:val="Normal"/>
    <w:qFormat/>
    <w:pPr>
      <w:keepNext/>
      <w:jc w:val="center"/>
      <w:outlineLvl w:val="8"/>
    </w:pPr>
    <w:rPr>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link w:val="BodyTextChar"/>
    <w:pPr>
      <w:tabs>
        <w:tab w:val="left" w:pos="284"/>
        <w:tab w:val="left" w:pos="567"/>
        <w:tab w:val="left" w:pos="851"/>
        <w:tab w:val="left" w:pos="1134"/>
      </w:tabs>
    </w:pPr>
    <w:rPr>
      <w:rFonts w:ascii="Verdana" w:hAnsi="Verdana"/>
      <w:sz w:val="22"/>
    </w:rPr>
  </w:style>
  <w:style w:type="paragraph" w:styleId="BodyText2">
    <w:name w:val="Body Text 2"/>
    <w:aliases w:val="BT/.2"/>
    <w:basedOn w:val="BodyText"/>
    <w:pPr>
      <w:ind w:left="288"/>
    </w:pPr>
  </w:style>
  <w:style w:type="paragraph" w:styleId="BodyText3">
    <w:name w:val="Body Text 3"/>
    <w:aliases w:val="BT/.4"/>
    <w:basedOn w:val="BodyText"/>
    <w:pPr>
      <w:ind w:left="576"/>
    </w:pPr>
  </w:style>
  <w:style w:type="paragraph" w:styleId="BodyTextIndent2">
    <w:name w:val="Body Text Indent 2"/>
    <w:aliases w:val="BT Indent1"/>
    <w:basedOn w:val="BodyText"/>
    <w:pPr>
      <w:spacing w:line="480" w:lineRule="auto"/>
      <w:ind w:left="567"/>
    </w:pPr>
  </w:style>
  <w:style w:type="paragraph" w:styleId="BodyTextIndent3">
    <w:name w:val="Body Text Indent 3"/>
    <w:aliases w:val="BT Indent 1.5"/>
    <w:basedOn w:val="BodyText"/>
    <w:pPr>
      <w:ind w:left="851"/>
    </w:pPr>
  </w:style>
  <w:style w:type="paragraph" w:styleId="BodyTextIndent">
    <w:name w:val="Body Text Indent"/>
    <w:aliases w:val="BT Indent .5"/>
    <w:basedOn w:val="BodyText"/>
    <w:pPr>
      <w:ind w:left="284"/>
    </w:pPr>
  </w:style>
  <w:style w:type="paragraph" w:customStyle="1" w:styleId="BT4-3">
    <w:name w:val="BT4(-3)"/>
    <w:basedOn w:val="BodyText"/>
    <w:rPr>
      <w:sz w:val="16"/>
    </w:rPr>
  </w:style>
  <w:style w:type="paragraph" w:customStyle="1" w:styleId="BT5-4">
    <w:name w:val="BT5(-4)"/>
    <w:basedOn w:val="BodyText"/>
    <w:rPr>
      <w:sz w:val="14"/>
    </w:rPr>
  </w:style>
  <w:style w:type="paragraph" w:customStyle="1" w:styleId="Bull10">
    <w:name w:val="Bull1/+0"/>
    <w:basedOn w:val="BodyText"/>
    <w:pPr>
      <w:tabs>
        <w:tab w:val="left" w:pos="360"/>
      </w:tabs>
    </w:pPr>
  </w:style>
  <w:style w:type="character" w:customStyle="1" w:styleId="DHCRegChar">
    <w:name w:val="DHC Reg Char"/>
    <w:rPr>
      <w:color w:val="auto"/>
    </w:rPr>
  </w:style>
  <w:style w:type="character" w:styleId="Emphasis">
    <w:name w:val="Emphasis"/>
    <w:aliases w:val="DHC Emphasis"/>
    <w:basedOn w:val="DefaultParagraphFont"/>
    <w:qFormat/>
    <w:rPr>
      <w:i/>
    </w:rPr>
  </w:style>
  <w:style w:type="character" w:customStyle="1" w:styleId="CspLog-ContractInfo-4Ws">
    <w:name w:val="CspLog - ContractInfo-4W's"/>
    <w:rPr>
      <w:rFonts w:ascii="Arial Black" w:hAnsi="Arial Black"/>
      <w:color w:val="FF0000"/>
      <w:sz w:val="20"/>
      <w:u w:val="words"/>
    </w:rPr>
  </w:style>
  <w:style w:type="paragraph" w:styleId="ListBullet2">
    <w:name w:val="List Bullet 2"/>
    <w:aliases w:val="Bull2/.4"/>
    <w:basedOn w:val="ListBullet"/>
    <w:pPr>
      <w:numPr>
        <w:numId w:val="8"/>
      </w:numPr>
      <w:ind w:left="936"/>
    </w:pPr>
  </w:style>
  <w:style w:type="paragraph" w:styleId="ListBullet3">
    <w:name w:val="List Bullet 3"/>
    <w:aliases w:val="Bull3/.6"/>
    <w:basedOn w:val="ListBullet"/>
    <w:pPr>
      <w:numPr>
        <w:numId w:val="10"/>
      </w:numPr>
    </w:pPr>
  </w:style>
  <w:style w:type="paragraph" w:styleId="ListBullet">
    <w:name w:val="List Bullet"/>
    <w:aliases w:val="Bull1/.2"/>
    <w:basedOn w:val="BodyText"/>
    <w:pPr>
      <w:numPr>
        <w:numId w:val="11"/>
      </w:numPr>
    </w:pPr>
  </w:style>
  <w:style w:type="paragraph" w:styleId="ListNumber">
    <w:name w:val="List Number"/>
    <w:aliases w:val="#1/.2"/>
    <w:basedOn w:val="BodyText"/>
    <w:pPr>
      <w:numPr>
        <w:numId w:val="14"/>
      </w:numPr>
    </w:pPr>
  </w:style>
  <w:style w:type="paragraph" w:styleId="ListNumber2">
    <w:name w:val="List Number 2"/>
    <w:aliases w:val="#2/.4/.7"/>
    <w:basedOn w:val="ListNumber"/>
    <w:pPr>
      <w:tabs>
        <w:tab w:val="num" w:pos="1008"/>
      </w:tabs>
      <w:ind w:left="1008"/>
    </w:pPr>
  </w:style>
  <w:style w:type="paragraph" w:styleId="ListNumber3">
    <w:name w:val="List Number 3"/>
    <w:aliases w:val="#3/.6"/>
    <w:basedOn w:val="ListNumber"/>
    <w:pPr>
      <w:numPr>
        <w:numId w:val="9"/>
      </w:numPr>
    </w:pPr>
  </w:style>
  <w:style w:type="paragraph" w:styleId="ListNumber4">
    <w:name w:val="List Number 4"/>
    <w:aliases w:val="#4/.8"/>
    <w:basedOn w:val="ListNumber"/>
    <w:pPr>
      <w:tabs>
        <w:tab w:val="left" w:pos="1418"/>
        <w:tab w:val="num" w:pos="1584"/>
        <w:tab w:val="left" w:pos="1701"/>
      </w:tabs>
      <w:ind w:left="1584"/>
    </w:pPr>
  </w:style>
  <w:style w:type="paragraph" w:styleId="ListNumber5">
    <w:name w:val="List Number 5"/>
    <w:aliases w:val="#5/1"/>
    <w:basedOn w:val="ListNumber"/>
    <w:pPr>
      <w:numPr>
        <w:numId w:val="13"/>
      </w:numPr>
      <w:tabs>
        <w:tab w:val="clear" w:pos="1872"/>
        <w:tab w:val="left" w:pos="1728"/>
      </w:tabs>
    </w:pPr>
  </w:style>
  <w:style w:type="character" w:styleId="Strong">
    <w:name w:val="Strong"/>
    <w:aliases w:val="DHC STRONG"/>
    <w:basedOn w:val="DefaultParagraphFont"/>
    <w:qFormat/>
    <w:rPr>
      <w:b/>
    </w:rPr>
  </w:style>
  <w:style w:type="paragraph" w:customStyle="1" w:styleId="Tbl15">
    <w:name w:val="Tbl #1./.5"/>
    <w:basedOn w:val="ListNumber2"/>
    <w:pPr>
      <w:numPr>
        <w:numId w:val="0"/>
      </w:numPr>
      <w:tabs>
        <w:tab w:val="clear" w:pos="851"/>
      </w:tabs>
      <w:spacing w:before="40"/>
      <w:ind w:left="567" w:hanging="283"/>
      <w:outlineLvl w:val="2"/>
    </w:pPr>
  </w:style>
  <w:style w:type="paragraph" w:customStyle="1" w:styleId="Tbl10">
    <w:name w:val="Tbl #1./+0"/>
    <w:basedOn w:val="ListNumber"/>
    <w:pPr>
      <w:numPr>
        <w:numId w:val="0"/>
      </w:numPr>
      <w:tabs>
        <w:tab w:val="num" w:pos="360"/>
      </w:tabs>
      <w:spacing w:before="40"/>
      <w:ind w:left="284" w:hanging="284"/>
    </w:pPr>
  </w:style>
  <w:style w:type="paragraph" w:customStyle="1" w:styleId="TblBT">
    <w:name w:val="Tbl BT"/>
    <w:basedOn w:val="BodyText"/>
    <w:pPr>
      <w:spacing w:before="40"/>
    </w:pPr>
    <w:rPr>
      <w:sz w:val="24"/>
    </w:rPr>
  </w:style>
  <w:style w:type="paragraph" w:customStyle="1" w:styleId="TblBT-3pt">
    <w:name w:val="Tbl BT/-3pt"/>
    <w:basedOn w:val="BodyText3"/>
    <w:pPr>
      <w:spacing w:before="40"/>
      <w:jc w:val="center"/>
    </w:pPr>
  </w:style>
  <w:style w:type="paragraph" w:customStyle="1" w:styleId="TblHead4">
    <w:name w:val="Tbl Head 4"/>
    <w:basedOn w:val="Heading4"/>
    <w:pPr>
      <w:spacing w:before="20"/>
    </w:pPr>
  </w:style>
  <w:style w:type="paragraph" w:customStyle="1" w:styleId="Tbla5">
    <w:name w:val="Tbl# a)/.5"/>
    <w:basedOn w:val="ListNumber3"/>
    <w:pPr>
      <w:numPr>
        <w:numId w:val="0"/>
      </w:numPr>
      <w:tabs>
        <w:tab w:val="clear" w:pos="567"/>
        <w:tab w:val="num" w:pos="644"/>
      </w:tabs>
      <w:spacing w:before="40"/>
      <w:ind w:left="644" w:hanging="360"/>
    </w:pPr>
  </w:style>
  <w:style w:type="paragraph" w:customStyle="1" w:styleId="ListNumber6">
    <w:name w:val="List Number 6"/>
    <w:aliases w:val="#1./0"/>
    <w:basedOn w:val="ListNumber"/>
    <w:pPr>
      <w:numPr>
        <w:numId w:val="1"/>
      </w:numPr>
    </w:pPr>
  </w:style>
  <w:style w:type="paragraph" w:customStyle="1" w:styleId="WingdingBT">
    <w:name w:val="Wingding BT"/>
    <w:basedOn w:val="BodyText"/>
    <w:pPr>
      <w:ind w:left="720"/>
    </w:pPr>
    <w:rPr>
      <w:rFonts w:ascii="Wingdings" w:hAnsi="Wingdings"/>
    </w:rPr>
  </w:style>
  <w:style w:type="paragraph" w:customStyle="1" w:styleId="EventStat3rdline">
    <w:name w:val="Event Stat 3rd line"/>
    <w:basedOn w:val="Normal"/>
    <w:rPr>
      <w:i/>
      <w:sz w:val="22"/>
    </w:rPr>
  </w:style>
  <w:style w:type="paragraph" w:customStyle="1" w:styleId="Condensed3rdlinetext">
    <w:name w:val="Condensed 3rd line text"/>
    <w:basedOn w:val="EventStat3rdline"/>
    <w:rPr>
      <w:spacing w:val="-14"/>
    </w:rPr>
  </w:style>
  <w:style w:type="paragraph" w:customStyle="1" w:styleId="EventStatAnswers">
    <w:name w:val="Event Stat Answers"/>
    <w:basedOn w:val="Normal"/>
  </w:style>
  <w:style w:type="character" w:customStyle="1" w:styleId="CspLog-Date">
    <w:name w:val="CspLog - Date"/>
    <w:rPr>
      <w:rFonts w:ascii="Arial Black" w:hAnsi="Arial Black"/>
      <w:color w:val="0000FF"/>
      <w:sz w:val="20"/>
    </w:rPr>
  </w:style>
  <w:style w:type="paragraph" w:customStyle="1" w:styleId="ES-Confirmedinfo">
    <w:name w:val="ES - Confirmed info"/>
    <w:rPr>
      <w:noProof/>
    </w:rPr>
  </w:style>
  <w:style w:type="paragraph" w:customStyle="1" w:styleId="ES-TentativeInfo">
    <w:name w:val="ES - Tentative Info"/>
    <w:basedOn w:val="ES-Confirmedinfo"/>
    <w:pPr>
      <w:spacing w:line="260" w:lineRule="exact"/>
    </w:pPr>
    <w:rPr>
      <w:noProof w:val="0"/>
      <w:color w:val="FF0000"/>
      <w:sz w:val="24"/>
    </w:rPr>
  </w:style>
  <w:style w:type="paragraph" w:customStyle="1" w:styleId="EventStatFirstHeader">
    <w:name w:val="Event Stat First Header"/>
    <w:basedOn w:val="Normal"/>
    <w:rPr>
      <w:b/>
      <w:sz w:val="28"/>
    </w:rPr>
  </w:style>
  <w:style w:type="paragraph" w:customStyle="1" w:styleId="EventStat2ndline">
    <w:name w:val="Event Stat 2nd line"/>
    <w:basedOn w:val="EventStatFirstHeader"/>
    <w:rPr>
      <w:b w:val="0"/>
    </w:rPr>
  </w:style>
  <w:style w:type="paragraph" w:customStyle="1" w:styleId="CspLog-BT">
    <w:name w:val="CspLog-BT"/>
    <w:pPr>
      <w:spacing w:line="220" w:lineRule="exact"/>
    </w:pPr>
    <w:rPr>
      <w:rFonts w:ascii="Arial" w:hAnsi="Arial"/>
      <w:noProof/>
    </w:rPr>
  </w:style>
  <w:style w:type="paragraph" w:customStyle="1" w:styleId="CspLog-BckgrndInfo">
    <w:name w:val="CspLog-Bckgrnd Info"/>
    <w:basedOn w:val="CspLog-BT"/>
    <w:rPr>
      <w:rFonts w:ascii="Arial Black" w:hAnsi="Arial Black"/>
    </w:rPr>
  </w:style>
  <w:style w:type="paragraph" w:styleId="TOC1">
    <w:name w:val="toc 1"/>
    <w:basedOn w:val="Normal"/>
    <w:next w:val="Normal"/>
    <w:autoRedefine/>
    <w:pPr>
      <w:spacing w:before="360"/>
    </w:pPr>
    <w:rPr>
      <w:rFonts w:ascii="Helvetica" w:hAnsi="Helvetica"/>
      <w:b/>
      <w:caps/>
    </w:rPr>
  </w:style>
  <w:style w:type="paragraph" w:styleId="TOC2">
    <w:name w:val="toc 2"/>
    <w:basedOn w:val="Normal"/>
    <w:next w:val="Normal"/>
    <w:autoRedefine/>
    <w:pPr>
      <w:spacing w:before="240"/>
    </w:pPr>
    <w:rPr>
      <w:rFonts w:ascii="Times" w:hAnsi="Times"/>
      <w:b/>
      <w:sz w:val="20"/>
    </w:rPr>
  </w:style>
  <w:style w:type="paragraph" w:styleId="TOC3">
    <w:name w:val="toc 3"/>
    <w:basedOn w:val="Normal"/>
    <w:next w:val="Normal"/>
    <w:autoRedefine/>
    <w:pPr>
      <w:ind w:left="240"/>
    </w:pPr>
    <w:rPr>
      <w:rFonts w:ascii="Times" w:hAnsi="Times"/>
      <w:sz w:val="20"/>
    </w:rPr>
  </w:style>
  <w:style w:type="paragraph" w:styleId="Header">
    <w:name w:val="header"/>
    <w:basedOn w:val="Normal"/>
    <w:pPr>
      <w:tabs>
        <w:tab w:val="center" w:pos="4320"/>
        <w:tab w:val="right" w:pos="8640"/>
      </w:tabs>
    </w:pPr>
    <w:rPr>
      <w:rFonts w:ascii="Times" w:hAnsi="Time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4">
    <w:name w:val="toc 4"/>
    <w:basedOn w:val="Normal"/>
    <w:next w:val="Normal"/>
    <w:autoRedefine/>
    <w:pPr>
      <w:ind w:left="480"/>
    </w:pPr>
    <w:rPr>
      <w:rFonts w:ascii="Times" w:hAnsi="Times"/>
      <w:sz w:val="20"/>
    </w:rPr>
  </w:style>
  <w:style w:type="paragraph" w:styleId="TOC5">
    <w:name w:val="toc 5"/>
    <w:basedOn w:val="Normal"/>
    <w:next w:val="Normal"/>
    <w:autoRedefine/>
    <w:pPr>
      <w:ind w:left="720"/>
    </w:pPr>
    <w:rPr>
      <w:rFonts w:ascii="Times" w:hAnsi="Times"/>
      <w:sz w:val="20"/>
    </w:rPr>
  </w:style>
  <w:style w:type="paragraph" w:styleId="TOC6">
    <w:name w:val="toc 6"/>
    <w:basedOn w:val="Normal"/>
    <w:next w:val="Normal"/>
    <w:autoRedefine/>
    <w:pPr>
      <w:ind w:left="960"/>
    </w:pPr>
    <w:rPr>
      <w:rFonts w:ascii="Times" w:hAnsi="Times"/>
      <w:sz w:val="20"/>
    </w:rPr>
  </w:style>
  <w:style w:type="paragraph" w:styleId="TOC7">
    <w:name w:val="toc 7"/>
    <w:basedOn w:val="Normal"/>
    <w:next w:val="Normal"/>
    <w:autoRedefine/>
    <w:pPr>
      <w:ind w:left="1200"/>
    </w:pPr>
    <w:rPr>
      <w:rFonts w:ascii="Times" w:hAnsi="Times"/>
      <w:sz w:val="20"/>
    </w:rPr>
  </w:style>
  <w:style w:type="paragraph" w:styleId="TOC8">
    <w:name w:val="toc 8"/>
    <w:basedOn w:val="Normal"/>
    <w:next w:val="Normal"/>
    <w:autoRedefine/>
    <w:pPr>
      <w:ind w:left="1440"/>
    </w:pPr>
    <w:rPr>
      <w:rFonts w:ascii="Times" w:hAnsi="Times"/>
      <w:sz w:val="20"/>
    </w:rPr>
  </w:style>
  <w:style w:type="paragraph" w:styleId="TOC9">
    <w:name w:val="toc 9"/>
    <w:basedOn w:val="Normal"/>
    <w:next w:val="Normal"/>
    <w:autoRedefine/>
    <w:pPr>
      <w:ind w:left="1680"/>
    </w:pPr>
    <w:rPr>
      <w:rFonts w:ascii="Times" w:hAnsi="Times"/>
      <w:sz w:val="20"/>
    </w:rPr>
  </w:style>
  <w:style w:type="character" w:styleId="Hyperlink">
    <w:name w:val="Hyperlink"/>
    <w:basedOn w:val="DefaultParagraphFont"/>
    <w:rPr>
      <w:color w:val="auto"/>
      <w:u w:val="single"/>
    </w:rPr>
  </w:style>
  <w:style w:type="paragraph" w:styleId="BlockText">
    <w:name w:val="Block Text"/>
    <w:basedOn w:val="Normal"/>
    <w:pPr>
      <w:spacing w:after="120"/>
      <w:ind w:left="1440" w:right="1440"/>
    </w:pPr>
  </w:style>
  <w:style w:type="paragraph" w:customStyle="1" w:styleId="BodyText4">
    <w:name w:val="Body Text 4"/>
    <w:aliases w:val="BT/.6"/>
    <w:basedOn w:val="BodyText"/>
    <w:pPr>
      <w:ind w:left="864"/>
    </w:pPr>
  </w:style>
  <w:style w:type="paragraph" w:customStyle="1" w:styleId="BodyText5">
    <w:name w:val="Body Text 5"/>
    <w:aliases w:val="BT/.8"/>
    <w:basedOn w:val="BodyText"/>
    <w:pPr>
      <w:ind w:left="1152"/>
    </w:pPr>
    <w:rPr>
      <w:sz w:val="18"/>
    </w:rPr>
  </w:style>
  <w:style w:type="paragraph" w:styleId="BodyTextFirstIndent">
    <w:name w:val="Body Text First Indent"/>
    <w:basedOn w:val="BodyText"/>
    <w:pPr>
      <w:tabs>
        <w:tab w:val="clear" w:pos="284"/>
        <w:tab w:val="clear" w:pos="567"/>
        <w:tab w:val="clear" w:pos="851"/>
        <w:tab w:val="clear" w:pos="1134"/>
      </w:tabs>
      <w:spacing w:after="120"/>
      <w:ind w:firstLine="210"/>
    </w:pPr>
    <w:rPr>
      <w:color w:val="000000"/>
      <w:sz w:val="24"/>
    </w:rPr>
  </w:style>
  <w:style w:type="character" w:styleId="FollowedHyperlink">
    <w:name w:val="FollowedHyperlink"/>
    <w:basedOn w:val="DefaultParagraphFont"/>
    <w:rPr>
      <w:color w:val="auto"/>
      <w:u w:val="single"/>
    </w:rPr>
  </w:style>
  <w:style w:type="paragraph" w:styleId="List">
    <w:name w:val="List"/>
    <w:basedOn w:val="BodyText"/>
    <w:pPr>
      <w:ind w:firstLine="284"/>
    </w:pPr>
  </w:style>
  <w:style w:type="paragraph" w:styleId="List2">
    <w:name w:val="List 2"/>
    <w:basedOn w:val="BodyText"/>
    <w:pPr>
      <w:tabs>
        <w:tab w:val="left" w:pos="720"/>
      </w:tabs>
      <w:ind w:left="720" w:hanging="360"/>
    </w:pPr>
  </w:style>
  <w:style w:type="paragraph" w:customStyle="1" w:styleId="TblBT2">
    <w:name w:val="Tbl BT2"/>
    <w:basedOn w:val="TblBT"/>
    <w:pPr>
      <w:spacing w:line="220" w:lineRule="exact"/>
    </w:pPr>
    <w:rPr>
      <w:sz w:val="22"/>
    </w:rPr>
  </w:style>
  <w:style w:type="paragraph" w:customStyle="1" w:styleId="TblBT3">
    <w:name w:val="Tbl BT3"/>
    <w:basedOn w:val="TblBT"/>
    <w:pPr>
      <w:spacing w:line="200" w:lineRule="exact"/>
    </w:pPr>
    <w:rPr>
      <w:sz w:val="20"/>
    </w:rPr>
  </w:style>
  <w:style w:type="paragraph" w:customStyle="1" w:styleId="TblBT4">
    <w:name w:val="Tbl BT4"/>
    <w:basedOn w:val="TblBT"/>
    <w:pPr>
      <w:spacing w:line="180" w:lineRule="exact"/>
    </w:pPr>
    <w:rPr>
      <w:sz w:val="18"/>
    </w:rPr>
  </w:style>
  <w:style w:type="paragraph" w:customStyle="1" w:styleId="TblHD1">
    <w:name w:val="Tbl HD1"/>
    <w:basedOn w:val="BodyText"/>
    <w:pPr>
      <w:spacing w:before="40"/>
    </w:pPr>
    <w:rPr>
      <w:b/>
      <w:sz w:val="34"/>
    </w:rPr>
  </w:style>
  <w:style w:type="paragraph" w:customStyle="1" w:styleId="TblHD2">
    <w:name w:val="Tbl HD2"/>
    <w:basedOn w:val="TblHD1"/>
    <w:rPr>
      <w:sz w:val="28"/>
    </w:rPr>
  </w:style>
  <w:style w:type="paragraph" w:customStyle="1" w:styleId="TblHD3">
    <w:name w:val="Tbl HD3"/>
    <w:basedOn w:val="TblHD1"/>
    <w:rPr>
      <w:sz w:val="24"/>
    </w:rPr>
  </w:style>
  <w:style w:type="paragraph" w:customStyle="1" w:styleId="TblHD4">
    <w:name w:val="Tbl HD4"/>
    <w:basedOn w:val="TblHD1"/>
    <w:rPr>
      <w:sz w:val="20"/>
    </w:rPr>
  </w:style>
  <w:style w:type="paragraph" w:styleId="ListBullet4">
    <w:name w:val="List Bullet 4"/>
    <w:aliases w:val="Bull 4/.8"/>
    <w:basedOn w:val="ListBullet"/>
    <w:pPr>
      <w:numPr>
        <w:numId w:val="2"/>
      </w:numPr>
    </w:pPr>
  </w:style>
  <w:style w:type="paragraph" w:styleId="ListBullet5">
    <w:name w:val="List Bullet 5"/>
    <w:aliases w:val="Bull5/1"/>
    <w:basedOn w:val="ListBullet"/>
    <w:pPr>
      <w:numPr>
        <w:numId w:val="12"/>
      </w:numPr>
      <w:tabs>
        <w:tab w:val="left" w:pos="144"/>
      </w:tabs>
    </w:pPr>
  </w:style>
  <w:style w:type="paragraph" w:customStyle="1" w:styleId="ListLettera124">
    <w:name w:val="List Letter a)1/.2/.4"/>
    <w:basedOn w:val="BodyText"/>
    <w:pPr>
      <w:numPr>
        <w:numId w:val="3"/>
      </w:numPr>
    </w:pPr>
  </w:style>
  <w:style w:type="paragraph" w:customStyle="1" w:styleId="ListLettera246">
    <w:name w:val="List Letter a)2/.4/.6"/>
    <w:basedOn w:val="ListLettera124"/>
    <w:pPr>
      <w:numPr>
        <w:numId w:val="4"/>
      </w:numPr>
    </w:pPr>
  </w:style>
  <w:style w:type="paragraph" w:customStyle="1" w:styleId="ListLettera368">
    <w:name w:val="List Letter a)3/.6/.8"/>
    <w:basedOn w:val="ListLettera124"/>
    <w:pPr>
      <w:numPr>
        <w:numId w:val="5"/>
      </w:numPr>
    </w:pPr>
  </w:style>
  <w:style w:type="paragraph" w:customStyle="1" w:styleId="ListLettera481">
    <w:name w:val="List Letter a)4/.8/1"/>
    <w:basedOn w:val="ListLettera124"/>
    <w:pPr>
      <w:numPr>
        <w:numId w:val="6"/>
      </w:numPr>
      <w:tabs>
        <w:tab w:val="clear" w:pos="1134"/>
      </w:tabs>
    </w:pPr>
  </w:style>
  <w:style w:type="paragraph" w:customStyle="1" w:styleId="ListLettera5112">
    <w:name w:val="List Letter a)5/1/1.2"/>
    <w:basedOn w:val="ListLettera124"/>
    <w:pPr>
      <w:numPr>
        <w:numId w:val="7"/>
      </w:numPr>
    </w:pPr>
  </w:style>
  <w:style w:type="paragraph" w:customStyle="1" w:styleId="EventSubheader">
    <w:name w:val="Event Subheader"/>
    <w:basedOn w:val="BodyText3"/>
    <w:pPr>
      <w:outlineLvl w:val="2"/>
    </w:pPr>
    <w:rPr>
      <w:b/>
    </w:rPr>
  </w:style>
  <w:style w:type="paragraph" w:customStyle="1" w:styleId="BodyText6">
    <w:name w:val="Body Text 6"/>
    <w:aliases w:val="BT/1"/>
    <w:basedOn w:val="BodyText"/>
    <w:pPr>
      <w:ind w:left="1440"/>
    </w:pPr>
  </w:style>
  <w:style w:type="character" w:customStyle="1" w:styleId="Heading1Char">
    <w:name w:val="Heading 1 Char"/>
    <w:aliases w:val="Head1 Char"/>
    <w:basedOn w:val="DefaultParagraphFont"/>
    <w:link w:val="Heading1"/>
    <w:rsid w:val="00B77805"/>
    <w:rPr>
      <w:rFonts w:ascii="Verdana" w:hAnsi="Verdana"/>
      <w:b/>
      <w:kern w:val="32"/>
      <w:sz w:val="34"/>
    </w:rPr>
  </w:style>
  <w:style w:type="character" w:customStyle="1" w:styleId="BodyTextChar">
    <w:name w:val="Body Text Char"/>
    <w:aliases w:val="BT Char"/>
    <w:basedOn w:val="DefaultParagraphFont"/>
    <w:link w:val="BodyText"/>
    <w:rsid w:val="00B77805"/>
    <w:rPr>
      <w:rFonts w:ascii="Verdana" w:hAnsi="Verdana"/>
      <w:sz w:val="22"/>
    </w:rPr>
  </w:style>
  <w:style w:type="character" w:customStyle="1" w:styleId="Heading2Char">
    <w:name w:val="Heading 2 Char"/>
    <w:aliases w:val="Head2 Char"/>
    <w:basedOn w:val="DefaultParagraphFont"/>
    <w:link w:val="Heading2"/>
    <w:rsid w:val="00245994"/>
    <w:rPr>
      <w:rFonts w:ascii="Verdana" w:hAnsi="Verdana"/>
      <w:b/>
      <w:color w:val="000000" w:themeColor="text1"/>
      <w:kern w:val="32"/>
      <w:sz w:val="28"/>
    </w:rPr>
  </w:style>
  <w:style w:type="table" w:styleId="TableGrid">
    <w:name w:val="Table Grid"/>
    <w:basedOn w:val="TableNormal"/>
    <w:uiPriority w:val="59"/>
    <w:rsid w:val="00DA1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753"/>
    <w:rPr>
      <w:rFonts w:ascii="Arial" w:hAnsi="Arial"/>
      <w:color w:val="000000" w:themeColor="text1"/>
      <w:sz w:val="24"/>
    </w:rPr>
  </w:style>
  <w:style w:type="paragraph" w:styleId="Heading1">
    <w:name w:val="heading 1"/>
    <w:aliases w:val="Head1"/>
    <w:basedOn w:val="BodyText"/>
    <w:next w:val="BodyText"/>
    <w:link w:val="Heading1Char"/>
    <w:qFormat/>
    <w:pPr>
      <w:keepNext/>
      <w:spacing w:before="240" w:after="60"/>
      <w:outlineLvl w:val="0"/>
    </w:pPr>
    <w:rPr>
      <w:b/>
      <w:kern w:val="32"/>
      <w:sz w:val="34"/>
    </w:rPr>
  </w:style>
  <w:style w:type="paragraph" w:styleId="Heading2">
    <w:name w:val="heading 2"/>
    <w:aliases w:val="Head2"/>
    <w:basedOn w:val="Heading1"/>
    <w:next w:val="BodyText"/>
    <w:link w:val="Heading2Char"/>
    <w:qFormat/>
    <w:rsid w:val="00B77805"/>
    <w:pPr>
      <w:spacing w:before="120" w:after="0"/>
      <w:ind w:left="288" w:hanging="288"/>
      <w:outlineLvl w:val="1"/>
    </w:pPr>
    <w:rPr>
      <w:color w:val="000000" w:themeColor="text1"/>
      <w:sz w:val="28"/>
    </w:rPr>
  </w:style>
  <w:style w:type="paragraph" w:styleId="Heading3">
    <w:name w:val="heading 3"/>
    <w:aliases w:val="Head3"/>
    <w:basedOn w:val="Heading1"/>
    <w:next w:val="BodyText"/>
    <w:qFormat/>
    <w:rsid w:val="00593EB7"/>
    <w:pPr>
      <w:spacing w:before="120" w:after="0"/>
      <w:ind w:left="288" w:hanging="288"/>
      <w:outlineLvl w:val="2"/>
    </w:pPr>
    <w:rPr>
      <w:sz w:val="24"/>
    </w:rPr>
  </w:style>
  <w:style w:type="paragraph" w:styleId="Heading4">
    <w:name w:val="heading 4"/>
    <w:aliases w:val="Head4"/>
    <w:basedOn w:val="Heading1"/>
    <w:next w:val="BodyText4"/>
    <w:qFormat/>
    <w:pPr>
      <w:spacing w:before="120" w:after="0"/>
      <w:ind w:left="1728" w:hanging="864"/>
      <w:outlineLvl w:val="3"/>
    </w:pPr>
    <w:rPr>
      <w:color w:val="339966"/>
      <w:sz w:val="22"/>
    </w:rPr>
  </w:style>
  <w:style w:type="paragraph" w:styleId="Heading5">
    <w:name w:val="heading 5"/>
    <w:aliases w:val="Head5"/>
    <w:basedOn w:val="BodyText"/>
    <w:next w:val="Normal"/>
    <w:qFormat/>
    <w:pPr>
      <w:spacing w:before="120"/>
      <w:ind w:left="2304" w:hanging="1152"/>
      <w:outlineLvl w:val="4"/>
    </w:pPr>
    <w:rPr>
      <w:b/>
      <w:color w:val="993366"/>
    </w:rPr>
  </w:style>
  <w:style w:type="paragraph" w:styleId="Heading6">
    <w:name w:val="heading 6"/>
    <w:basedOn w:val="Normal"/>
    <w:next w:val="Normal"/>
    <w:qFormat/>
    <w:pPr>
      <w:spacing w:before="240" w:after="60"/>
      <w:outlineLvl w:val="5"/>
    </w:pPr>
    <w:rPr>
      <w:sz w:val="22"/>
    </w:rPr>
  </w:style>
  <w:style w:type="paragraph" w:styleId="Heading7">
    <w:name w:val="heading 7"/>
    <w:basedOn w:val="BodyText"/>
    <w:next w:val="Normal"/>
    <w:qFormat/>
    <w:pPr>
      <w:keepNext/>
      <w:jc w:val="center"/>
      <w:outlineLvl w:val="6"/>
    </w:pPr>
    <w:rPr>
      <w:b/>
      <w:sz w:val="36"/>
    </w:rPr>
  </w:style>
  <w:style w:type="paragraph" w:styleId="Heading8">
    <w:name w:val="heading 8"/>
    <w:basedOn w:val="Normal"/>
    <w:next w:val="Normal"/>
    <w:qFormat/>
    <w:pPr>
      <w:keepNext/>
      <w:jc w:val="center"/>
      <w:outlineLvl w:val="7"/>
    </w:pPr>
    <w:rPr>
      <w:sz w:val="36"/>
    </w:rPr>
  </w:style>
  <w:style w:type="paragraph" w:styleId="Heading9">
    <w:name w:val="heading 9"/>
    <w:basedOn w:val="Normal"/>
    <w:next w:val="Normal"/>
    <w:qFormat/>
    <w:pPr>
      <w:keepNext/>
      <w:jc w:val="center"/>
      <w:outlineLvl w:val="8"/>
    </w:pPr>
    <w:rPr>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link w:val="BodyTextChar"/>
    <w:pPr>
      <w:tabs>
        <w:tab w:val="left" w:pos="284"/>
        <w:tab w:val="left" w:pos="567"/>
        <w:tab w:val="left" w:pos="851"/>
        <w:tab w:val="left" w:pos="1134"/>
      </w:tabs>
    </w:pPr>
    <w:rPr>
      <w:rFonts w:ascii="Verdana" w:hAnsi="Verdana"/>
      <w:sz w:val="22"/>
    </w:rPr>
  </w:style>
  <w:style w:type="paragraph" w:styleId="BodyText2">
    <w:name w:val="Body Text 2"/>
    <w:aliases w:val="BT/.2"/>
    <w:basedOn w:val="BodyText"/>
    <w:pPr>
      <w:ind w:left="288"/>
    </w:pPr>
  </w:style>
  <w:style w:type="paragraph" w:styleId="BodyText3">
    <w:name w:val="Body Text 3"/>
    <w:aliases w:val="BT/.4"/>
    <w:basedOn w:val="BodyText"/>
    <w:pPr>
      <w:ind w:left="576"/>
    </w:pPr>
  </w:style>
  <w:style w:type="paragraph" w:styleId="BodyTextIndent2">
    <w:name w:val="Body Text Indent 2"/>
    <w:aliases w:val="BT Indent1"/>
    <w:basedOn w:val="BodyText"/>
    <w:pPr>
      <w:spacing w:line="480" w:lineRule="auto"/>
      <w:ind w:left="567"/>
    </w:pPr>
  </w:style>
  <w:style w:type="paragraph" w:styleId="BodyTextIndent3">
    <w:name w:val="Body Text Indent 3"/>
    <w:aliases w:val="BT Indent 1.5"/>
    <w:basedOn w:val="BodyText"/>
    <w:pPr>
      <w:ind w:left="851"/>
    </w:pPr>
  </w:style>
  <w:style w:type="paragraph" w:styleId="BodyTextIndent">
    <w:name w:val="Body Text Indent"/>
    <w:aliases w:val="BT Indent .5"/>
    <w:basedOn w:val="BodyText"/>
    <w:pPr>
      <w:ind w:left="284"/>
    </w:pPr>
  </w:style>
  <w:style w:type="paragraph" w:customStyle="1" w:styleId="BT4-3">
    <w:name w:val="BT4(-3)"/>
    <w:basedOn w:val="BodyText"/>
    <w:rPr>
      <w:sz w:val="16"/>
    </w:rPr>
  </w:style>
  <w:style w:type="paragraph" w:customStyle="1" w:styleId="BT5-4">
    <w:name w:val="BT5(-4)"/>
    <w:basedOn w:val="BodyText"/>
    <w:rPr>
      <w:sz w:val="14"/>
    </w:rPr>
  </w:style>
  <w:style w:type="paragraph" w:customStyle="1" w:styleId="Bull10">
    <w:name w:val="Bull1/+0"/>
    <w:basedOn w:val="BodyText"/>
    <w:pPr>
      <w:tabs>
        <w:tab w:val="left" w:pos="360"/>
      </w:tabs>
    </w:pPr>
  </w:style>
  <w:style w:type="character" w:customStyle="1" w:styleId="DHCRegChar">
    <w:name w:val="DHC Reg Char"/>
    <w:rPr>
      <w:color w:val="auto"/>
    </w:rPr>
  </w:style>
  <w:style w:type="character" w:styleId="Emphasis">
    <w:name w:val="Emphasis"/>
    <w:aliases w:val="DHC Emphasis"/>
    <w:basedOn w:val="DefaultParagraphFont"/>
    <w:qFormat/>
    <w:rPr>
      <w:i/>
    </w:rPr>
  </w:style>
  <w:style w:type="character" w:customStyle="1" w:styleId="CspLog-ContractInfo-4Ws">
    <w:name w:val="CspLog - ContractInfo-4W's"/>
    <w:rPr>
      <w:rFonts w:ascii="Arial Black" w:hAnsi="Arial Black"/>
      <w:color w:val="FF0000"/>
      <w:sz w:val="20"/>
      <w:u w:val="words"/>
    </w:rPr>
  </w:style>
  <w:style w:type="paragraph" w:styleId="ListBullet2">
    <w:name w:val="List Bullet 2"/>
    <w:aliases w:val="Bull2/.4"/>
    <w:basedOn w:val="ListBullet"/>
    <w:pPr>
      <w:numPr>
        <w:numId w:val="8"/>
      </w:numPr>
      <w:ind w:left="936"/>
    </w:pPr>
  </w:style>
  <w:style w:type="paragraph" w:styleId="ListBullet3">
    <w:name w:val="List Bullet 3"/>
    <w:aliases w:val="Bull3/.6"/>
    <w:basedOn w:val="ListBullet"/>
    <w:pPr>
      <w:numPr>
        <w:numId w:val="10"/>
      </w:numPr>
    </w:pPr>
  </w:style>
  <w:style w:type="paragraph" w:styleId="ListBullet">
    <w:name w:val="List Bullet"/>
    <w:aliases w:val="Bull1/.2"/>
    <w:basedOn w:val="BodyText"/>
    <w:pPr>
      <w:numPr>
        <w:numId w:val="11"/>
      </w:numPr>
    </w:pPr>
  </w:style>
  <w:style w:type="paragraph" w:styleId="ListNumber">
    <w:name w:val="List Number"/>
    <w:aliases w:val="#1/.2"/>
    <w:basedOn w:val="BodyText"/>
    <w:pPr>
      <w:numPr>
        <w:numId w:val="14"/>
      </w:numPr>
    </w:pPr>
  </w:style>
  <w:style w:type="paragraph" w:styleId="ListNumber2">
    <w:name w:val="List Number 2"/>
    <w:aliases w:val="#2/.4/.7"/>
    <w:basedOn w:val="ListNumber"/>
    <w:pPr>
      <w:tabs>
        <w:tab w:val="num" w:pos="1008"/>
      </w:tabs>
      <w:ind w:left="1008"/>
    </w:pPr>
  </w:style>
  <w:style w:type="paragraph" w:styleId="ListNumber3">
    <w:name w:val="List Number 3"/>
    <w:aliases w:val="#3/.6"/>
    <w:basedOn w:val="ListNumber"/>
    <w:pPr>
      <w:numPr>
        <w:numId w:val="9"/>
      </w:numPr>
    </w:pPr>
  </w:style>
  <w:style w:type="paragraph" w:styleId="ListNumber4">
    <w:name w:val="List Number 4"/>
    <w:aliases w:val="#4/.8"/>
    <w:basedOn w:val="ListNumber"/>
    <w:pPr>
      <w:tabs>
        <w:tab w:val="left" w:pos="1418"/>
        <w:tab w:val="num" w:pos="1584"/>
        <w:tab w:val="left" w:pos="1701"/>
      </w:tabs>
      <w:ind w:left="1584"/>
    </w:pPr>
  </w:style>
  <w:style w:type="paragraph" w:styleId="ListNumber5">
    <w:name w:val="List Number 5"/>
    <w:aliases w:val="#5/1"/>
    <w:basedOn w:val="ListNumber"/>
    <w:pPr>
      <w:numPr>
        <w:numId w:val="13"/>
      </w:numPr>
      <w:tabs>
        <w:tab w:val="clear" w:pos="1872"/>
        <w:tab w:val="left" w:pos="1728"/>
      </w:tabs>
    </w:pPr>
  </w:style>
  <w:style w:type="character" w:styleId="Strong">
    <w:name w:val="Strong"/>
    <w:aliases w:val="DHC STRONG"/>
    <w:basedOn w:val="DefaultParagraphFont"/>
    <w:qFormat/>
    <w:rPr>
      <w:b/>
    </w:rPr>
  </w:style>
  <w:style w:type="paragraph" w:customStyle="1" w:styleId="Tbl15">
    <w:name w:val="Tbl #1./.5"/>
    <w:basedOn w:val="ListNumber2"/>
    <w:pPr>
      <w:numPr>
        <w:numId w:val="0"/>
      </w:numPr>
      <w:tabs>
        <w:tab w:val="clear" w:pos="851"/>
      </w:tabs>
      <w:spacing w:before="40"/>
      <w:ind w:left="567" w:hanging="283"/>
      <w:outlineLvl w:val="2"/>
    </w:pPr>
  </w:style>
  <w:style w:type="paragraph" w:customStyle="1" w:styleId="Tbl10">
    <w:name w:val="Tbl #1./+0"/>
    <w:basedOn w:val="ListNumber"/>
    <w:pPr>
      <w:numPr>
        <w:numId w:val="0"/>
      </w:numPr>
      <w:tabs>
        <w:tab w:val="num" w:pos="360"/>
      </w:tabs>
      <w:spacing w:before="40"/>
      <w:ind w:left="284" w:hanging="284"/>
    </w:pPr>
  </w:style>
  <w:style w:type="paragraph" w:customStyle="1" w:styleId="TblBT">
    <w:name w:val="Tbl BT"/>
    <w:basedOn w:val="BodyText"/>
    <w:pPr>
      <w:spacing w:before="40"/>
    </w:pPr>
    <w:rPr>
      <w:sz w:val="24"/>
    </w:rPr>
  </w:style>
  <w:style w:type="paragraph" w:customStyle="1" w:styleId="TblBT-3pt">
    <w:name w:val="Tbl BT/-3pt"/>
    <w:basedOn w:val="BodyText3"/>
    <w:pPr>
      <w:spacing w:before="40"/>
      <w:jc w:val="center"/>
    </w:pPr>
  </w:style>
  <w:style w:type="paragraph" w:customStyle="1" w:styleId="TblHead4">
    <w:name w:val="Tbl Head 4"/>
    <w:basedOn w:val="Heading4"/>
    <w:pPr>
      <w:spacing w:before="20"/>
    </w:pPr>
  </w:style>
  <w:style w:type="paragraph" w:customStyle="1" w:styleId="Tbla5">
    <w:name w:val="Tbl# a)/.5"/>
    <w:basedOn w:val="ListNumber3"/>
    <w:pPr>
      <w:numPr>
        <w:numId w:val="0"/>
      </w:numPr>
      <w:tabs>
        <w:tab w:val="clear" w:pos="567"/>
        <w:tab w:val="num" w:pos="644"/>
      </w:tabs>
      <w:spacing w:before="40"/>
      <w:ind w:left="644" w:hanging="360"/>
    </w:pPr>
  </w:style>
  <w:style w:type="paragraph" w:customStyle="1" w:styleId="ListNumber6">
    <w:name w:val="List Number 6"/>
    <w:aliases w:val="#1./0"/>
    <w:basedOn w:val="ListNumber"/>
    <w:pPr>
      <w:numPr>
        <w:numId w:val="1"/>
      </w:numPr>
    </w:pPr>
  </w:style>
  <w:style w:type="paragraph" w:customStyle="1" w:styleId="WingdingBT">
    <w:name w:val="Wingding BT"/>
    <w:basedOn w:val="BodyText"/>
    <w:pPr>
      <w:ind w:left="720"/>
    </w:pPr>
    <w:rPr>
      <w:rFonts w:ascii="Wingdings" w:hAnsi="Wingdings"/>
    </w:rPr>
  </w:style>
  <w:style w:type="paragraph" w:customStyle="1" w:styleId="EventStat3rdline">
    <w:name w:val="Event Stat 3rd line"/>
    <w:basedOn w:val="Normal"/>
    <w:rPr>
      <w:i/>
      <w:sz w:val="22"/>
    </w:rPr>
  </w:style>
  <w:style w:type="paragraph" w:customStyle="1" w:styleId="Condensed3rdlinetext">
    <w:name w:val="Condensed 3rd line text"/>
    <w:basedOn w:val="EventStat3rdline"/>
    <w:rPr>
      <w:spacing w:val="-14"/>
    </w:rPr>
  </w:style>
  <w:style w:type="paragraph" w:customStyle="1" w:styleId="EventStatAnswers">
    <w:name w:val="Event Stat Answers"/>
    <w:basedOn w:val="Normal"/>
  </w:style>
  <w:style w:type="character" w:customStyle="1" w:styleId="CspLog-Date">
    <w:name w:val="CspLog - Date"/>
    <w:rPr>
      <w:rFonts w:ascii="Arial Black" w:hAnsi="Arial Black"/>
      <w:color w:val="0000FF"/>
      <w:sz w:val="20"/>
    </w:rPr>
  </w:style>
  <w:style w:type="paragraph" w:customStyle="1" w:styleId="ES-Confirmedinfo">
    <w:name w:val="ES - Confirmed info"/>
    <w:rPr>
      <w:noProof/>
    </w:rPr>
  </w:style>
  <w:style w:type="paragraph" w:customStyle="1" w:styleId="ES-TentativeInfo">
    <w:name w:val="ES - Tentative Info"/>
    <w:basedOn w:val="ES-Confirmedinfo"/>
    <w:pPr>
      <w:spacing w:line="260" w:lineRule="exact"/>
    </w:pPr>
    <w:rPr>
      <w:noProof w:val="0"/>
      <w:color w:val="FF0000"/>
      <w:sz w:val="24"/>
    </w:rPr>
  </w:style>
  <w:style w:type="paragraph" w:customStyle="1" w:styleId="EventStatFirstHeader">
    <w:name w:val="Event Stat First Header"/>
    <w:basedOn w:val="Normal"/>
    <w:rPr>
      <w:b/>
      <w:sz w:val="28"/>
    </w:rPr>
  </w:style>
  <w:style w:type="paragraph" w:customStyle="1" w:styleId="EventStat2ndline">
    <w:name w:val="Event Stat 2nd line"/>
    <w:basedOn w:val="EventStatFirstHeader"/>
    <w:rPr>
      <w:b w:val="0"/>
    </w:rPr>
  </w:style>
  <w:style w:type="paragraph" w:customStyle="1" w:styleId="CspLog-BT">
    <w:name w:val="CspLog-BT"/>
    <w:pPr>
      <w:spacing w:line="220" w:lineRule="exact"/>
    </w:pPr>
    <w:rPr>
      <w:rFonts w:ascii="Arial" w:hAnsi="Arial"/>
      <w:noProof/>
    </w:rPr>
  </w:style>
  <w:style w:type="paragraph" w:customStyle="1" w:styleId="CspLog-BckgrndInfo">
    <w:name w:val="CspLog-Bckgrnd Info"/>
    <w:basedOn w:val="CspLog-BT"/>
    <w:rPr>
      <w:rFonts w:ascii="Arial Black" w:hAnsi="Arial Black"/>
    </w:rPr>
  </w:style>
  <w:style w:type="paragraph" w:styleId="TOC1">
    <w:name w:val="toc 1"/>
    <w:basedOn w:val="Normal"/>
    <w:next w:val="Normal"/>
    <w:autoRedefine/>
    <w:pPr>
      <w:spacing w:before="360"/>
    </w:pPr>
    <w:rPr>
      <w:rFonts w:ascii="Helvetica" w:hAnsi="Helvetica"/>
      <w:b/>
      <w:caps/>
    </w:rPr>
  </w:style>
  <w:style w:type="paragraph" w:styleId="TOC2">
    <w:name w:val="toc 2"/>
    <w:basedOn w:val="Normal"/>
    <w:next w:val="Normal"/>
    <w:autoRedefine/>
    <w:pPr>
      <w:spacing w:before="240"/>
    </w:pPr>
    <w:rPr>
      <w:rFonts w:ascii="Times" w:hAnsi="Times"/>
      <w:b/>
      <w:sz w:val="20"/>
    </w:rPr>
  </w:style>
  <w:style w:type="paragraph" w:styleId="TOC3">
    <w:name w:val="toc 3"/>
    <w:basedOn w:val="Normal"/>
    <w:next w:val="Normal"/>
    <w:autoRedefine/>
    <w:pPr>
      <w:ind w:left="240"/>
    </w:pPr>
    <w:rPr>
      <w:rFonts w:ascii="Times" w:hAnsi="Times"/>
      <w:sz w:val="20"/>
    </w:rPr>
  </w:style>
  <w:style w:type="paragraph" w:styleId="Header">
    <w:name w:val="header"/>
    <w:basedOn w:val="Normal"/>
    <w:pPr>
      <w:tabs>
        <w:tab w:val="center" w:pos="4320"/>
        <w:tab w:val="right" w:pos="8640"/>
      </w:tabs>
    </w:pPr>
    <w:rPr>
      <w:rFonts w:ascii="Times" w:hAnsi="Time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4">
    <w:name w:val="toc 4"/>
    <w:basedOn w:val="Normal"/>
    <w:next w:val="Normal"/>
    <w:autoRedefine/>
    <w:pPr>
      <w:ind w:left="480"/>
    </w:pPr>
    <w:rPr>
      <w:rFonts w:ascii="Times" w:hAnsi="Times"/>
      <w:sz w:val="20"/>
    </w:rPr>
  </w:style>
  <w:style w:type="paragraph" w:styleId="TOC5">
    <w:name w:val="toc 5"/>
    <w:basedOn w:val="Normal"/>
    <w:next w:val="Normal"/>
    <w:autoRedefine/>
    <w:pPr>
      <w:ind w:left="720"/>
    </w:pPr>
    <w:rPr>
      <w:rFonts w:ascii="Times" w:hAnsi="Times"/>
      <w:sz w:val="20"/>
    </w:rPr>
  </w:style>
  <w:style w:type="paragraph" w:styleId="TOC6">
    <w:name w:val="toc 6"/>
    <w:basedOn w:val="Normal"/>
    <w:next w:val="Normal"/>
    <w:autoRedefine/>
    <w:pPr>
      <w:ind w:left="960"/>
    </w:pPr>
    <w:rPr>
      <w:rFonts w:ascii="Times" w:hAnsi="Times"/>
      <w:sz w:val="20"/>
    </w:rPr>
  </w:style>
  <w:style w:type="paragraph" w:styleId="TOC7">
    <w:name w:val="toc 7"/>
    <w:basedOn w:val="Normal"/>
    <w:next w:val="Normal"/>
    <w:autoRedefine/>
    <w:pPr>
      <w:ind w:left="1200"/>
    </w:pPr>
    <w:rPr>
      <w:rFonts w:ascii="Times" w:hAnsi="Times"/>
      <w:sz w:val="20"/>
    </w:rPr>
  </w:style>
  <w:style w:type="paragraph" w:styleId="TOC8">
    <w:name w:val="toc 8"/>
    <w:basedOn w:val="Normal"/>
    <w:next w:val="Normal"/>
    <w:autoRedefine/>
    <w:pPr>
      <w:ind w:left="1440"/>
    </w:pPr>
    <w:rPr>
      <w:rFonts w:ascii="Times" w:hAnsi="Times"/>
      <w:sz w:val="20"/>
    </w:rPr>
  </w:style>
  <w:style w:type="paragraph" w:styleId="TOC9">
    <w:name w:val="toc 9"/>
    <w:basedOn w:val="Normal"/>
    <w:next w:val="Normal"/>
    <w:autoRedefine/>
    <w:pPr>
      <w:ind w:left="1680"/>
    </w:pPr>
    <w:rPr>
      <w:rFonts w:ascii="Times" w:hAnsi="Times"/>
      <w:sz w:val="20"/>
    </w:rPr>
  </w:style>
  <w:style w:type="character" w:styleId="Hyperlink">
    <w:name w:val="Hyperlink"/>
    <w:basedOn w:val="DefaultParagraphFont"/>
    <w:rPr>
      <w:color w:val="auto"/>
      <w:u w:val="single"/>
    </w:rPr>
  </w:style>
  <w:style w:type="paragraph" w:styleId="BlockText">
    <w:name w:val="Block Text"/>
    <w:basedOn w:val="Normal"/>
    <w:pPr>
      <w:spacing w:after="120"/>
      <w:ind w:left="1440" w:right="1440"/>
    </w:pPr>
  </w:style>
  <w:style w:type="paragraph" w:customStyle="1" w:styleId="BodyText4">
    <w:name w:val="Body Text 4"/>
    <w:aliases w:val="BT/.6"/>
    <w:basedOn w:val="BodyText"/>
    <w:pPr>
      <w:ind w:left="864"/>
    </w:pPr>
  </w:style>
  <w:style w:type="paragraph" w:customStyle="1" w:styleId="BodyText5">
    <w:name w:val="Body Text 5"/>
    <w:aliases w:val="BT/.8"/>
    <w:basedOn w:val="BodyText"/>
    <w:pPr>
      <w:ind w:left="1152"/>
    </w:pPr>
    <w:rPr>
      <w:sz w:val="18"/>
    </w:rPr>
  </w:style>
  <w:style w:type="paragraph" w:styleId="BodyTextFirstIndent">
    <w:name w:val="Body Text First Indent"/>
    <w:basedOn w:val="BodyText"/>
    <w:pPr>
      <w:tabs>
        <w:tab w:val="clear" w:pos="284"/>
        <w:tab w:val="clear" w:pos="567"/>
        <w:tab w:val="clear" w:pos="851"/>
        <w:tab w:val="clear" w:pos="1134"/>
      </w:tabs>
      <w:spacing w:after="120"/>
      <w:ind w:firstLine="210"/>
    </w:pPr>
    <w:rPr>
      <w:color w:val="000000"/>
      <w:sz w:val="24"/>
    </w:rPr>
  </w:style>
  <w:style w:type="character" w:styleId="FollowedHyperlink">
    <w:name w:val="FollowedHyperlink"/>
    <w:basedOn w:val="DefaultParagraphFont"/>
    <w:rPr>
      <w:color w:val="auto"/>
      <w:u w:val="single"/>
    </w:rPr>
  </w:style>
  <w:style w:type="paragraph" w:styleId="List">
    <w:name w:val="List"/>
    <w:basedOn w:val="BodyText"/>
    <w:pPr>
      <w:ind w:firstLine="284"/>
    </w:pPr>
  </w:style>
  <w:style w:type="paragraph" w:styleId="List2">
    <w:name w:val="List 2"/>
    <w:basedOn w:val="BodyText"/>
    <w:pPr>
      <w:tabs>
        <w:tab w:val="left" w:pos="720"/>
      </w:tabs>
      <w:ind w:left="720" w:hanging="360"/>
    </w:pPr>
  </w:style>
  <w:style w:type="paragraph" w:customStyle="1" w:styleId="TblBT2">
    <w:name w:val="Tbl BT2"/>
    <w:basedOn w:val="TblBT"/>
    <w:pPr>
      <w:spacing w:line="220" w:lineRule="exact"/>
    </w:pPr>
    <w:rPr>
      <w:sz w:val="22"/>
    </w:rPr>
  </w:style>
  <w:style w:type="paragraph" w:customStyle="1" w:styleId="TblBT3">
    <w:name w:val="Tbl BT3"/>
    <w:basedOn w:val="TblBT"/>
    <w:pPr>
      <w:spacing w:line="200" w:lineRule="exact"/>
    </w:pPr>
    <w:rPr>
      <w:sz w:val="20"/>
    </w:rPr>
  </w:style>
  <w:style w:type="paragraph" w:customStyle="1" w:styleId="TblBT4">
    <w:name w:val="Tbl BT4"/>
    <w:basedOn w:val="TblBT"/>
    <w:pPr>
      <w:spacing w:line="180" w:lineRule="exact"/>
    </w:pPr>
    <w:rPr>
      <w:sz w:val="18"/>
    </w:rPr>
  </w:style>
  <w:style w:type="paragraph" w:customStyle="1" w:styleId="TblHD1">
    <w:name w:val="Tbl HD1"/>
    <w:basedOn w:val="BodyText"/>
    <w:pPr>
      <w:spacing w:before="40"/>
    </w:pPr>
    <w:rPr>
      <w:b/>
      <w:sz w:val="34"/>
    </w:rPr>
  </w:style>
  <w:style w:type="paragraph" w:customStyle="1" w:styleId="TblHD2">
    <w:name w:val="Tbl HD2"/>
    <w:basedOn w:val="TblHD1"/>
    <w:rPr>
      <w:sz w:val="28"/>
    </w:rPr>
  </w:style>
  <w:style w:type="paragraph" w:customStyle="1" w:styleId="TblHD3">
    <w:name w:val="Tbl HD3"/>
    <w:basedOn w:val="TblHD1"/>
    <w:rPr>
      <w:sz w:val="24"/>
    </w:rPr>
  </w:style>
  <w:style w:type="paragraph" w:customStyle="1" w:styleId="TblHD4">
    <w:name w:val="Tbl HD4"/>
    <w:basedOn w:val="TblHD1"/>
    <w:rPr>
      <w:sz w:val="20"/>
    </w:rPr>
  </w:style>
  <w:style w:type="paragraph" w:styleId="ListBullet4">
    <w:name w:val="List Bullet 4"/>
    <w:aliases w:val="Bull 4/.8"/>
    <w:basedOn w:val="ListBullet"/>
    <w:pPr>
      <w:numPr>
        <w:numId w:val="2"/>
      </w:numPr>
    </w:pPr>
  </w:style>
  <w:style w:type="paragraph" w:styleId="ListBullet5">
    <w:name w:val="List Bullet 5"/>
    <w:aliases w:val="Bull5/1"/>
    <w:basedOn w:val="ListBullet"/>
    <w:pPr>
      <w:numPr>
        <w:numId w:val="12"/>
      </w:numPr>
      <w:tabs>
        <w:tab w:val="left" w:pos="144"/>
      </w:tabs>
    </w:pPr>
  </w:style>
  <w:style w:type="paragraph" w:customStyle="1" w:styleId="ListLettera124">
    <w:name w:val="List Letter a)1/.2/.4"/>
    <w:basedOn w:val="BodyText"/>
    <w:pPr>
      <w:numPr>
        <w:numId w:val="3"/>
      </w:numPr>
    </w:pPr>
  </w:style>
  <w:style w:type="paragraph" w:customStyle="1" w:styleId="ListLettera246">
    <w:name w:val="List Letter a)2/.4/.6"/>
    <w:basedOn w:val="ListLettera124"/>
    <w:pPr>
      <w:numPr>
        <w:numId w:val="4"/>
      </w:numPr>
    </w:pPr>
  </w:style>
  <w:style w:type="paragraph" w:customStyle="1" w:styleId="ListLettera368">
    <w:name w:val="List Letter a)3/.6/.8"/>
    <w:basedOn w:val="ListLettera124"/>
    <w:pPr>
      <w:numPr>
        <w:numId w:val="5"/>
      </w:numPr>
    </w:pPr>
  </w:style>
  <w:style w:type="paragraph" w:customStyle="1" w:styleId="ListLettera481">
    <w:name w:val="List Letter a)4/.8/1"/>
    <w:basedOn w:val="ListLettera124"/>
    <w:pPr>
      <w:numPr>
        <w:numId w:val="6"/>
      </w:numPr>
      <w:tabs>
        <w:tab w:val="clear" w:pos="1134"/>
      </w:tabs>
    </w:pPr>
  </w:style>
  <w:style w:type="paragraph" w:customStyle="1" w:styleId="ListLettera5112">
    <w:name w:val="List Letter a)5/1/1.2"/>
    <w:basedOn w:val="ListLettera124"/>
    <w:pPr>
      <w:numPr>
        <w:numId w:val="7"/>
      </w:numPr>
    </w:pPr>
  </w:style>
  <w:style w:type="paragraph" w:customStyle="1" w:styleId="EventSubheader">
    <w:name w:val="Event Subheader"/>
    <w:basedOn w:val="BodyText3"/>
    <w:pPr>
      <w:outlineLvl w:val="2"/>
    </w:pPr>
    <w:rPr>
      <w:b/>
    </w:rPr>
  </w:style>
  <w:style w:type="paragraph" w:customStyle="1" w:styleId="BodyText6">
    <w:name w:val="Body Text 6"/>
    <w:aliases w:val="BT/1"/>
    <w:basedOn w:val="BodyText"/>
    <w:pPr>
      <w:ind w:left="1440"/>
    </w:pPr>
  </w:style>
  <w:style w:type="character" w:customStyle="1" w:styleId="Heading1Char">
    <w:name w:val="Heading 1 Char"/>
    <w:aliases w:val="Head1 Char"/>
    <w:basedOn w:val="DefaultParagraphFont"/>
    <w:link w:val="Heading1"/>
    <w:rsid w:val="00B77805"/>
    <w:rPr>
      <w:rFonts w:ascii="Verdana" w:hAnsi="Verdana"/>
      <w:b/>
      <w:kern w:val="32"/>
      <w:sz w:val="34"/>
    </w:rPr>
  </w:style>
  <w:style w:type="character" w:customStyle="1" w:styleId="BodyTextChar">
    <w:name w:val="Body Text Char"/>
    <w:aliases w:val="BT Char"/>
    <w:basedOn w:val="DefaultParagraphFont"/>
    <w:link w:val="BodyText"/>
    <w:rsid w:val="00B77805"/>
    <w:rPr>
      <w:rFonts w:ascii="Verdana" w:hAnsi="Verdana"/>
      <w:sz w:val="22"/>
    </w:rPr>
  </w:style>
  <w:style w:type="character" w:customStyle="1" w:styleId="Heading2Char">
    <w:name w:val="Heading 2 Char"/>
    <w:aliases w:val="Head2 Char"/>
    <w:basedOn w:val="DefaultParagraphFont"/>
    <w:link w:val="Heading2"/>
    <w:rsid w:val="00245994"/>
    <w:rPr>
      <w:rFonts w:ascii="Verdana" w:hAnsi="Verdana"/>
      <w:b/>
      <w:color w:val="000000" w:themeColor="text1"/>
      <w:kern w:val="32"/>
      <w:sz w:val="28"/>
    </w:rPr>
  </w:style>
  <w:style w:type="table" w:styleId="TableGrid">
    <w:name w:val="Table Grid"/>
    <w:basedOn w:val="TableNormal"/>
    <w:uiPriority w:val="59"/>
    <w:rsid w:val="00DA1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hcstudio:Dropbox:1-GC%20SERVER%20Files%20-%20GC%20Server:TEMPLATES:User%20Templates:My%20Templates:*Normal%20for%20Us%202013-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 for Us 2013-SAFETY.dotx</Template>
  <TotalTime>146</TotalTime>
  <Pages>15</Pages>
  <Words>1791</Words>
  <Characters>10210</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Testing Testing Testing</vt:lpstr>
    </vt:vector>
  </TitlesOfParts>
  <Company>Golden Cage Music, Inc.</Company>
  <LinksUpToDate>false</LinksUpToDate>
  <CharactersWithSpaces>11978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Testing Testing</dc:title>
  <dc:subject/>
  <dc:creator>DHC</dc:creator>
  <cp:keywords/>
  <cp:lastModifiedBy>DHC</cp:lastModifiedBy>
  <cp:revision>66</cp:revision>
  <cp:lastPrinted>2015-09-16T23:52:00Z</cp:lastPrinted>
  <dcterms:created xsi:type="dcterms:W3CDTF">2014-02-01T17:24:00Z</dcterms:created>
  <dcterms:modified xsi:type="dcterms:W3CDTF">2015-09-16T23:52:00Z</dcterms:modified>
</cp:coreProperties>
</file>